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0AFF7D" w14:textId="77777777" w:rsidR="002B0AF5" w:rsidRPr="00F57A38" w:rsidRDefault="00F415C3">
      <w:pPr>
        <w:rPr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228E693" wp14:editId="47D1E754">
            <wp:simplePos x="0" y="0"/>
            <wp:positionH relativeFrom="column">
              <wp:posOffset>2204700</wp:posOffset>
            </wp:positionH>
            <wp:positionV relativeFrom="paragraph">
              <wp:posOffset>114300</wp:posOffset>
            </wp:positionV>
            <wp:extent cx="1142385" cy="1150374"/>
            <wp:effectExtent l="133350" t="114300" r="305435" b="3359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85" cy="11503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8F80DC4" w14:textId="77777777" w:rsidR="002B0AF5" w:rsidRPr="00F57A38" w:rsidRDefault="002B0AF5">
      <w:pPr>
        <w:rPr>
          <w:sz w:val="20"/>
          <w:szCs w:val="20"/>
        </w:rPr>
      </w:pPr>
    </w:p>
    <w:p w14:paraId="4F34EA40" w14:textId="77777777" w:rsidR="002B0AF5" w:rsidRPr="00F57A38" w:rsidRDefault="002B0AF5">
      <w:pPr>
        <w:rPr>
          <w:sz w:val="20"/>
          <w:szCs w:val="20"/>
        </w:rPr>
      </w:pPr>
    </w:p>
    <w:p w14:paraId="3C0B6F1E" w14:textId="77777777" w:rsidR="002B0AF5" w:rsidRPr="00F57A38" w:rsidRDefault="002B0AF5">
      <w:pPr>
        <w:rPr>
          <w:sz w:val="20"/>
          <w:szCs w:val="20"/>
        </w:rPr>
      </w:pPr>
    </w:p>
    <w:p w14:paraId="1DB2B1E2" w14:textId="77777777" w:rsidR="002B0AF5" w:rsidRPr="00F57A38" w:rsidRDefault="002B0AF5">
      <w:pPr>
        <w:rPr>
          <w:sz w:val="20"/>
          <w:szCs w:val="20"/>
        </w:rPr>
      </w:pPr>
    </w:p>
    <w:p w14:paraId="6B5EF8BA" w14:textId="77777777" w:rsidR="002B0AF5" w:rsidRPr="00077348" w:rsidRDefault="002B0AF5" w:rsidP="00077348">
      <w:pPr>
        <w:pStyle w:val="Heading2"/>
        <w:rPr>
          <w:sz w:val="23"/>
        </w:rPr>
      </w:pPr>
      <w:r w:rsidRPr="00077348">
        <w:rPr>
          <w:sz w:val="23"/>
        </w:rPr>
        <w:t>CONSTITUTION OF “Southend Primary School Sports association” (SPSSA)</w:t>
      </w:r>
    </w:p>
    <w:p w14:paraId="3578D84E" w14:textId="1CA08600" w:rsidR="004708D6" w:rsidRPr="00F57A38" w:rsidRDefault="004708D6" w:rsidP="004708D6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CONSTITUTION AND GENERAL RULES </w:t>
      </w:r>
      <w:r w:rsidR="00D70B11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SEPTEMBER 20</w:t>
      </w:r>
      <w:r w:rsidR="00AC4131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22</w:t>
      </w:r>
    </w:p>
    <w:p w14:paraId="780EEEFD" w14:textId="77777777" w:rsidR="004708D6" w:rsidRPr="0012399A" w:rsidRDefault="004708D6" w:rsidP="004708D6">
      <w:pPr>
        <w:spacing w:after="0" w:line="240" w:lineRule="auto"/>
        <w:ind w:left="720" w:hanging="363"/>
        <w:rPr>
          <w:rStyle w:val="IntenseEmphasis"/>
        </w:rPr>
      </w:pPr>
      <w:r w:rsidRPr="0012399A">
        <w:rPr>
          <w:rStyle w:val="IntenseEmphasis"/>
        </w:rPr>
        <w:t xml:space="preserve">1.     Name </w:t>
      </w:r>
    </w:p>
    <w:p w14:paraId="6FF36B20" w14:textId="77777777" w:rsidR="004708D6" w:rsidRPr="00F57A38" w:rsidRDefault="004708D6" w:rsidP="00033415">
      <w:pPr>
        <w:spacing w:after="0" w:line="240" w:lineRule="auto"/>
        <w:ind w:left="1191" w:hanging="414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1.1</w:t>
      </w:r>
      <w:r w:rsidRPr="00F57A38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</w:t>
      </w:r>
      <w:r w:rsidR="00F57A38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ab/>
      </w:r>
      <w:r w:rsidR="00F57A38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Association shall be named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“</w:t>
      </w:r>
      <w:r w:rsidR="00033415" w:rsidRPr="00F57A38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en-GB"/>
        </w:rPr>
        <w:t>Southend Primary School Sports Association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” (SPSSA)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68619758" w14:textId="77777777" w:rsidR="00F57A38" w:rsidRDefault="00F57A38" w:rsidP="004708D6">
      <w:pPr>
        <w:spacing w:after="0" w:line="240" w:lineRule="auto"/>
        <w:ind w:left="720" w:hanging="363"/>
        <w:rPr>
          <w:rFonts w:ascii="Calibri" w:eastAsia="Calibri" w:hAnsi="Calibri" w:cs="Calibri"/>
          <w:color w:val="000000"/>
          <w:sz w:val="20"/>
          <w:szCs w:val="20"/>
          <w:lang w:eastAsia="en-GB"/>
        </w:rPr>
      </w:pPr>
    </w:p>
    <w:p w14:paraId="02F7FA64" w14:textId="77777777" w:rsidR="004708D6" w:rsidRPr="0012399A" w:rsidRDefault="004708D6" w:rsidP="004708D6">
      <w:pPr>
        <w:spacing w:after="0" w:line="240" w:lineRule="auto"/>
        <w:ind w:left="720" w:hanging="363"/>
        <w:rPr>
          <w:rStyle w:val="IntenseEmphasis"/>
        </w:rPr>
      </w:pPr>
      <w:r w:rsidRPr="0012399A">
        <w:rPr>
          <w:rStyle w:val="IntenseEmphasis"/>
        </w:rPr>
        <w:t xml:space="preserve">2.     Purpose of the </w:t>
      </w:r>
      <w:r w:rsidR="00033415" w:rsidRPr="0012399A">
        <w:rPr>
          <w:rStyle w:val="IntenseEmphasis"/>
        </w:rPr>
        <w:t>SPSSA</w:t>
      </w:r>
      <w:r w:rsidRPr="0012399A">
        <w:rPr>
          <w:rStyle w:val="IntenseEmphasis"/>
        </w:rPr>
        <w:t xml:space="preserve"> </w:t>
      </w:r>
    </w:p>
    <w:p w14:paraId="7E4D859F" w14:textId="1C726335" w:rsidR="004708D6" w:rsidRPr="00F57A38" w:rsidRDefault="004708D6" w:rsidP="004708D6">
      <w:pPr>
        <w:spacing w:after="0" w:line="240" w:lineRule="auto"/>
        <w:ind w:left="1191" w:hanging="414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2.1</w:t>
      </w:r>
      <w:r w:rsidRPr="00F57A38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</w:t>
      </w:r>
      <w:r w:rsidR="00F57A38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ab/>
      </w:r>
      <w:r w:rsidR="00F57A38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</w:t>
      </w:r>
      <w:r w:rsidR="00033415" w:rsidRPr="00F57A38">
        <w:rPr>
          <w:rFonts w:ascii="Calibri" w:eastAsia="Times New Roman" w:hAnsi="Calibri" w:cs="Calibri"/>
          <w:bCs/>
          <w:color w:val="000000"/>
          <w:sz w:val="20"/>
          <w:szCs w:val="20"/>
          <w:lang w:eastAsia="en-GB"/>
        </w:rPr>
        <w:t>Southend Primary School Sports Association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(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) is a partnership made up of </w:t>
      </w:r>
      <w:r w:rsid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Primary, Independent and Special Schools and invited organisations that are committed to </w:t>
      </w:r>
      <w:r w:rsid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continuous develop and enhancement of school sport across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Southend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  The purpose of </w:t>
      </w:r>
      <w:r w:rsid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is to</w:t>
      </w:r>
      <w:r w:rsidR="00F77292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:</w:t>
      </w:r>
    </w:p>
    <w:p w14:paraId="7F0C26E9" w14:textId="77777777" w:rsidR="004708D6" w:rsidRPr="00F57A38" w:rsidRDefault="004708D6" w:rsidP="004708D6">
      <w:pPr>
        <w:spacing w:after="0" w:line="240" w:lineRule="auto"/>
        <w:ind w:left="780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103DBD0C" w14:textId="77777777" w:rsidR="004708D6" w:rsidRPr="00F57A38" w:rsidRDefault="004708D6" w:rsidP="00F57A38">
      <w:pPr>
        <w:spacing w:after="0" w:line="240" w:lineRule="auto"/>
        <w:ind w:left="1503" w:hanging="363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2.1.1</w:t>
      </w:r>
      <w:r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 w:rsid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Increase the number and range of quality, inclusive opportunities so that more </w:t>
      </w:r>
      <w:r w:rsid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young people from Primary, Independent and Special Schools can take part in inter </w:t>
      </w:r>
      <w:r w:rsid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school sport, festivals and competitions</w:t>
      </w:r>
    </w:p>
    <w:p w14:paraId="2B8A2757" w14:textId="77777777" w:rsidR="004708D6" w:rsidRPr="00F57A38" w:rsidRDefault="004708D6" w:rsidP="004708D6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6E13EE00" w14:textId="77777777" w:rsidR="004708D6" w:rsidRPr="00F57A38" w:rsidRDefault="00F57A38" w:rsidP="004708D6">
      <w:pPr>
        <w:spacing w:after="0" w:line="240" w:lineRule="auto"/>
        <w:ind w:left="1140" w:hanging="363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2.1.2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Support the development of young people in schools as sports leaders, performers,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coaches and officials</w:t>
      </w:r>
    </w:p>
    <w:p w14:paraId="0D9E5516" w14:textId="77777777" w:rsidR="004708D6" w:rsidRPr="00F57A38" w:rsidRDefault="004708D6" w:rsidP="004708D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0E32F3CE" w14:textId="77777777" w:rsidR="004708D6" w:rsidRPr="00F57A38" w:rsidRDefault="00F57A38" w:rsidP="004708D6">
      <w:pPr>
        <w:spacing w:after="0" w:line="240" w:lineRule="auto"/>
        <w:ind w:left="1140" w:hanging="363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2.1.3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Support the organisation of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Southend Representative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Squads and teams that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compete at local, regional and national level e.g. Cross Country</w:t>
      </w:r>
    </w:p>
    <w:p w14:paraId="53BFCBE6" w14:textId="77777777" w:rsidR="004708D6" w:rsidRPr="00F57A38" w:rsidRDefault="004708D6" w:rsidP="004708D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7FFE1AE1" w14:textId="77777777" w:rsidR="004708D6" w:rsidRPr="00F57A38" w:rsidRDefault="00F57A38" w:rsidP="004708D6">
      <w:pPr>
        <w:spacing w:after="0" w:line="240" w:lineRule="auto"/>
        <w:ind w:left="1140" w:hanging="363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2.1.4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Ensure all partnership schools adhere to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code of conduct for performers,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spectators and members of staff</w:t>
      </w:r>
    </w:p>
    <w:p w14:paraId="525A3242" w14:textId="77777777" w:rsidR="004708D6" w:rsidRPr="00F57A38" w:rsidRDefault="004708D6" w:rsidP="004708D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6946E604" w14:textId="77777777" w:rsidR="004708D6" w:rsidRPr="00F57A38" w:rsidRDefault="00F57A38" w:rsidP="004708D6">
      <w:pPr>
        <w:spacing w:after="0" w:line="240" w:lineRule="auto"/>
        <w:ind w:left="1140" w:hanging="363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2.1.5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> 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 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Recognise the contributions, successes and achievements of individuals and teams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within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</w:p>
    <w:p w14:paraId="5FF311B3" w14:textId="77777777" w:rsidR="004708D6" w:rsidRPr="00F57A38" w:rsidRDefault="004708D6" w:rsidP="004708D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0AFAEF99" w14:textId="77777777" w:rsidR="004708D6" w:rsidRPr="00F57A38" w:rsidRDefault="00F57A38" w:rsidP="004708D6">
      <w:pPr>
        <w:spacing w:after="0" w:line="240" w:lineRule="auto"/>
        <w:ind w:left="1140" w:hanging="363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2.1.6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Monitor and evaluate the initiatives of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in order to report effectively to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partners and to ensure progress year on year</w:t>
      </w:r>
    </w:p>
    <w:p w14:paraId="57C685D1" w14:textId="77777777" w:rsidR="004708D6" w:rsidRPr="00F57A38" w:rsidRDefault="004708D6" w:rsidP="004708D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76087678" w14:textId="77777777" w:rsidR="004708D6" w:rsidRPr="00F57A38" w:rsidRDefault="004708D6" w:rsidP="004708D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3DB5C7BD" w14:textId="77777777" w:rsidR="004708D6" w:rsidRPr="00F57A38" w:rsidRDefault="00F57A38" w:rsidP="004708D6">
      <w:pPr>
        <w:spacing w:after="0" w:line="240" w:lineRule="auto"/>
        <w:ind w:left="1140" w:hanging="363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2.1.7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Ensure that there are sufficient funds within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to deliver all aspects of the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objectives</w:t>
      </w:r>
    </w:p>
    <w:p w14:paraId="01BC781A" w14:textId="77777777" w:rsidR="004708D6" w:rsidRPr="00F57A38" w:rsidRDefault="004708D6" w:rsidP="004708D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36583A23" w14:textId="77777777" w:rsidR="004708D6" w:rsidRPr="00F57A38" w:rsidRDefault="00F57A38" w:rsidP="004708D6">
      <w:pPr>
        <w:spacing w:after="0" w:line="240" w:lineRule="auto"/>
        <w:ind w:left="1140" w:hanging="363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2.1.8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Support and encourage innovation by all organisations within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, so that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opportunities for young people in school sport in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Southend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continue to improve</w:t>
      </w:r>
    </w:p>
    <w:p w14:paraId="71BB2F80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351A29BA" w14:textId="77777777" w:rsidR="004708D6" w:rsidRPr="00F57A38" w:rsidRDefault="00F57A38" w:rsidP="004708D6">
      <w:pPr>
        <w:spacing w:after="0" w:line="240" w:lineRule="auto"/>
        <w:ind w:left="1140" w:hanging="363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2.1.9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Establish an effective organisational structure and communication plan so that the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is recognised as the voice of school sport in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Southend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and regarded as a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highly efficient and effective organisation by its members and its associates.</w:t>
      </w:r>
    </w:p>
    <w:p w14:paraId="47BF9186" w14:textId="77777777" w:rsidR="004708D6" w:rsidRPr="00F57A38" w:rsidRDefault="004708D6" w:rsidP="004708D6">
      <w:pPr>
        <w:spacing w:after="0" w:line="240" w:lineRule="auto"/>
        <w:ind w:left="1287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1B3E8A10" w14:textId="77777777" w:rsidR="004708D6" w:rsidRPr="0012399A" w:rsidRDefault="004708D6" w:rsidP="004708D6">
      <w:pPr>
        <w:spacing w:after="0" w:line="240" w:lineRule="auto"/>
        <w:ind w:left="720" w:hanging="363"/>
        <w:rPr>
          <w:rStyle w:val="IntenseEmphasis"/>
        </w:rPr>
      </w:pPr>
      <w:r w:rsidRPr="0012399A">
        <w:rPr>
          <w:rStyle w:val="IntenseEmphasis"/>
        </w:rPr>
        <w:t xml:space="preserve">3.     Structure of the </w:t>
      </w:r>
      <w:r w:rsidR="00033415" w:rsidRPr="0012399A">
        <w:rPr>
          <w:rStyle w:val="IntenseEmphasis"/>
        </w:rPr>
        <w:t>SPSSA</w:t>
      </w:r>
      <w:r w:rsidRPr="0012399A">
        <w:rPr>
          <w:rStyle w:val="IntenseEmphasis"/>
        </w:rPr>
        <w:t xml:space="preserve"> </w:t>
      </w:r>
    </w:p>
    <w:p w14:paraId="49434D1F" w14:textId="77777777" w:rsidR="004708D6" w:rsidRPr="00F57A38" w:rsidRDefault="004708D6" w:rsidP="00B82760">
      <w:pPr>
        <w:spacing w:after="0" w:line="240" w:lineRule="auto"/>
        <w:ind w:left="1437" w:hanging="660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3.1</w:t>
      </w:r>
      <w:r w:rsidRPr="00F57A38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</w:t>
      </w:r>
      <w:r w:rsidR="00F57A38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ab/>
      </w:r>
      <w:r w:rsidR="00F57A38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affairs of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will be overseen by an Executive group made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up of </w:t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elected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Southend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Primary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School </w:t>
      </w:r>
      <w:r w:rsid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Teachers and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PE </w:t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Coordinators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, Southend Primary Heads Association (SOPHA) representation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and its invited associates</w:t>
      </w:r>
      <w:r w:rsidR="00A36CC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(School Games Organisers)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.</w:t>
      </w:r>
    </w:p>
    <w:p w14:paraId="35F278C7" w14:textId="77777777" w:rsidR="007317A3" w:rsidRPr="00F57A38" w:rsidRDefault="007317A3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lastRenderedPageBreak/>
        <w:t xml:space="preserve">3.2  </w:t>
      </w:r>
      <w:r w:rsid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 involves the meeting of representatives of all schools as laid out below.</w:t>
      </w:r>
    </w:p>
    <w:p w14:paraId="32102DF4" w14:textId="77777777" w:rsidR="004708D6" w:rsidRPr="00F57A38" w:rsidRDefault="004708D6" w:rsidP="004708D6">
      <w:pPr>
        <w:spacing w:after="0" w:line="240" w:lineRule="auto"/>
        <w:ind w:left="780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31BFC44E" w14:textId="77777777" w:rsidR="004708D6" w:rsidRPr="00F57A38" w:rsidRDefault="004708D6" w:rsidP="004708D6">
      <w:pPr>
        <w:spacing w:after="0" w:line="240" w:lineRule="auto"/>
        <w:ind w:left="1211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24DAB5EF" w14:textId="77777777" w:rsidR="004708D6" w:rsidRPr="0012399A" w:rsidRDefault="004708D6" w:rsidP="004708D6">
      <w:pPr>
        <w:spacing w:after="0" w:line="240" w:lineRule="auto"/>
        <w:ind w:left="720" w:hanging="363"/>
        <w:rPr>
          <w:rStyle w:val="IntenseEmphasis"/>
        </w:rPr>
      </w:pPr>
      <w:r w:rsidRPr="0012399A">
        <w:rPr>
          <w:rStyle w:val="IntenseEmphasis"/>
        </w:rPr>
        <w:t xml:space="preserve">4.     Membership of the </w:t>
      </w:r>
      <w:r w:rsidR="00033415" w:rsidRPr="0012399A">
        <w:rPr>
          <w:rStyle w:val="IntenseEmphasis"/>
        </w:rPr>
        <w:t>SPSSA</w:t>
      </w:r>
      <w:r w:rsidRPr="0012399A">
        <w:rPr>
          <w:rStyle w:val="IntenseEmphasis"/>
        </w:rPr>
        <w:t xml:space="preserve"> </w:t>
      </w:r>
    </w:p>
    <w:p w14:paraId="7582643E" w14:textId="77777777" w:rsidR="00A36CC3" w:rsidRPr="00F57A38" w:rsidRDefault="004708D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4.1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members of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shall be </w:t>
      </w:r>
      <w:r w:rsidR="00A36CC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all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schools within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Southend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A36CC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involved in 4-11 full time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A36CC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education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(Primary</w:t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, Special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and Independent).   </w:t>
      </w:r>
    </w:p>
    <w:p w14:paraId="264C973C" w14:textId="77777777" w:rsidR="00A36CC3" w:rsidRPr="00F57A38" w:rsidRDefault="00A36CC3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6352A43F" w14:textId="77777777" w:rsidR="004708D6" w:rsidRPr="00F57A38" w:rsidRDefault="00A36CC3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4.2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Schools shall become </w:t>
      </w:r>
      <w:r w:rsidR="009D0F0A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full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members upon paying the affiliation fee due to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each year.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This entitles them to the rights and privileges associated with membership, namely voting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rights </w:t>
      </w:r>
      <w:r w:rsidR="009D0F0A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at meetings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and access to all competitions.</w:t>
      </w:r>
    </w:p>
    <w:p w14:paraId="747401B7" w14:textId="77777777" w:rsidR="004708D6" w:rsidRPr="00F57A38" w:rsidRDefault="004708D6" w:rsidP="004708D6">
      <w:pPr>
        <w:spacing w:after="0" w:line="240" w:lineRule="auto"/>
        <w:ind w:left="1191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2172BAD9" w14:textId="77777777" w:rsidR="004708D6" w:rsidRPr="00F57A38" w:rsidRDefault="009D0F0A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4.3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It is recognised that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will need to work with many partners in order to achieve its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purpose.  These many partner agencies shall not be members of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but shall be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recognised as partners or stakeholders of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and represented within the structures of the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D44CE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organisation.</w:t>
      </w:r>
    </w:p>
    <w:p w14:paraId="4976E9ED" w14:textId="77777777" w:rsidR="00A36CC3" w:rsidRPr="00F57A38" w:rsidRDefault="00A36CC3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71F913CB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7B7945C2" w14:textId="77777777" w:rsidR="004708D6" w:rsidRPr="0012399A" w:rsidRDefault="004708D6" w:rsidP="004708D6">
      <w:pPr>
        <w:spacing w:after="0" w:line="240" w:lineRule="auto"/>
        <w:ind w:left="720" w:hanging="363"/>
        <w:contextualSpacing/>
        <w:rPr>
          <w:rStyle w:val="IntenseEmphasis"/>
        </w:rPr>
      </w:pPr>
      <w:r w:rsidRPr="0012399A">
        <w:rPr>
          <w:rStyle w:val="IntenseEmphasis"/>
        </w:rPr>
        <w:t xml:space="preserve">5.     Affiliation Fees </w:t>
      </w:r>
    </w:p>
    <w:p w14:paraId="76761CC8" w14:textId="77777777" w:rsidR="00D44CE6" w:rsidRPr="00F57A38" w:rsidRDefault="00D44CE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2C3B27DB" w14:textId="77777777" w:rsidR="004708D6" w:rsidRPr="00F57A38" w:rsidRDefault="00F415C3" w:rsidP="00F415C3">
      <w:pPr>
        <w:spacing w:after="0" w:line="240" w:lineRule="auto"/>
        <w:ind w:left="1437" w:hanging="660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5.1</w:t>
      </w:r>
      <w:r w:rsidR="00D44CE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Changes to the affiliation fees shall be agreed at the </w:t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April 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Executive 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Meeting for the following academic year.</w:t>
      </w:r>
    </w:p>
    <w:p w14:paraId="7474D87E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41A2551B" w14:textId="77777777" w:rsidR="004708D6" w:rsidRPr="00F57A38" w:rsidRDefault="00F415C3" w:rsidP="00F415C3">
      <w:pPr>
        <w:spacing w:after="0" w:line="240" w:lineRule="auto"/>
        <w:ind w:left="1437" w:hanging="660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>5.2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Affiliation fees </w:t>
      </w:r>
      <w:r w:rsidR="00A36CC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for the following year 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shall be paid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at the times decided by the executive committee.</w:t>
      </w:r>
    </w:p>
    <w:p w14:paraId="0BA7C60D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3E65A103" w14:textId="77777777" w:rsidR="004708D6" w:rsidRPr="00F57A38" w:rsidRDefault="00F415C3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>5.3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Any schools fai</w:t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ling to make payment within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the agreed date shall not be entitled to any of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rights and privileges of membership of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.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 </w:t>
      </w:r>
    </w:p>
    <w:p w14:paraId="5BDEC415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0C154B39" w14:textId="77777777" w:rsidR="004708D6" w:rsidRPr="00F57A38" w:rsidRDefault="00F415C3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>5.4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913F38">
        <w:rPr>
          <w:rFonts w:ascii="Calibri" w:eastAsia="Times New Roman" w:hAnsi="Calibri" w:cs="Calibri"/>
          <w:sz w:val="20"/>
          <w:szCs w:val="20"/>
          <w:lang w:eastAsia="en-GB"/>
        </w:rPr>
        <w:t>Any schools missing</w:t>
      </w:r>
      <w:r w:rsidR="00D12BA4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 or sending apologies to </w:t>
      </w:r>
      <w:r w:rsidR="004708D6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two </w:t>
      </w:r>
      <w:r w:rsidR="00D44CE6" w:rsidRPr="00913F38">
        <w:rPr>
          <w:rFonts w:ascii="Calibri" w:eastAsia="Times New Roman" w:hAnsi="Calibri" w:cs="Calibri"/>
          <w:sz w:val="20"/>
          <w:szCs w:val="20"/>
          <w:lang w:eastAsia="en-GB"/>
        </w:rPr>
        <w:t>consecutive SPSSA</w:t>
      </w:r>
      <w:r w:rsidR="004708D6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 meetings will not be </w:t>
      </w:r>
      <w:r w:rsidR="0012399A" w:rsidRPr="00913F38">
        <w:rPr>
          <w:rFonts w:ascii="Calibri" w:eastAsia="Times New Roman" w:hAnsi="Calibri" w:cs="Calibri"/>
          <w:sz w:val="20"/>
          <w:szCs w:val="20"/>
          <w:lang w:eastAsia="en-GB"/>
        </w:rPr>
        <w:tab/>
      </w:r>
      <w:r w:rsidR="004708D6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entitled to any of the rights and privileges of the membership of the </w:t>
      </w:r>
      <w:r w:rsidR="00033415" w:rsidRPr="00913F38">
        <w:rPr>
          <w:rFonts w:ascii="Calibri" w:eastAsia="Times New Roman" w:hAnsi="Calibri" w:cs="Calibri"/>
          <w:sz w:val="20"/>
          <w:szCs w:val="20"/>
          <w:lang w:eastAsia="en-GB"/>
        </w:rPr>
        <w:t>SPSSA</w:t>
      </w:r>
      <w:r w:rsidR="004708D6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 and will lose all </w:t>
      </w:r>
      <w:r w:rsidR="0012399A" w:rsidRPr="00913F38">
        <w:rPr>
          <w:rFonts w:ascii="Calibri" w:eastAsia="Times New Roman" w:hAnsi="Calibri" w:cs="Calibri"/>
          <w:sz w:val="20"/>
          <w:szCs w:val="20"/>
          <w:lang w:eastAsia="en-GB"/>
        </w:rPr>
        <w:tab/>
      </w:r>
      <w:r w:rsidR="004708D6" w:rsidRPr="00913F38">
        <w:rPr>
          <w:rFonts w:ascii="Calibri" w:eastAsia="Times New Roman" w:hAnsi="Calibri" w:cs="Calibri"/>
          <w:sz w:val="20"/>
          <w:szCs w:val="20"/>
          <w:lang w:eastAsia="en-GB"/>
        </w:rPr>
        <w:t>voting rights</w:t>
      </w:r>
      <w:r w:rsidR="00A36CC3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 for that term (i.e. if second meeting missed is September then ban will be </w:t>
      </w:r>
      <w:r w:rsidR="0012399A" w:rsidRPr="00913F38">
        <w:rPr>
          <w:rFonts w:ascii="Calibri" w:eastAsia="Times New Roman" w:hAnsi="Calibri" w:cs="Calibri"/>
          <w:sz w:val="20"/>
          <w:szCs w:val="20"/>
          <w:lang w:eastAsia="en-GB"/>
        </w:rPr>
        <w:tab/>
      </w:r>
      <w:r w:rsidR="00A36CC3" w:rsidRPr="00913F38">
        <w:rPr>
          <w:rFonts w:ascii="Calibri" w:eastAsia="Times New Roman" w:hAnsi="Calibri" w:cs="Calibri"/>
          <w:sz w:val="20"/>
          <w:szCs w:val="20"/>
          <w:lang w:eastAsia="en-GB"/>
        </w:rPr>
        <w:t>served for the Autumn Term, January/Spring Term and April/Summer Term)</w:t>
      </w:r>
      <w:r w:rsidR="004708D6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.  </w:t>
      </w:r>
      <w:r w:rsidR="00A36CC3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This will be </w:t>
      </w:r>
      <w:r w:rsidR="0012399A" w:rsidRPr="00913F38">
        <w:rPr>
          <w:rFonts w:ascii="Calibri" w:eastAsia="Times New Roman" w:hAnsi="Calibri" w:cs="Calibri"/>
          <w:sz w:val="20"/>
          <w:szCs w:val="20"/>
          <w:lang w:eastAsia="en-GB"/>
        </w:rPr>
        <w:tab/>
      </w:r>
      <w:r w:rsidR="00A36CC3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based on a rolling programme.  </w:t>
      </w:r>
      <w:r w:rsidR="004708D6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Membership to the </w:t>
      </w:r>
      <w:r w:rsidR="00033415" w:rsidRPr="00913F38">
        <w:rPr>
          <w:rFonts w:ascii="Calibri" w:eastAsia="Times New Roman" w:hAnsi="Calibri" w:cs="Calibri"/>
          <w:sz w:val="20"/>
          <w:szCs w:val="20"/>
          <w:lang w:eastAsia="en-GB"/>
        </w:rPr>
        <w:t>SPSSA</w:t>
      </w:r>
      <w:r w:rsidR="004708D6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 for the following year will then be </w:t>
      </w:r>
      <w:r w:rsidR="0012399A" w:rsidRPr="00913F38">
        <w:rPr>
          <w:rFonts w:ascii="Calibri" w:eastAsia="Times New Roman" w:hAnsi="Calibri" w:cs="Calibri"/>
          <w:sz w:val="20"/>
          <w:szCs w:val="20"/>
          <w:lang w:eastAsia="en-GB"/>
        </w:rPr>
        <w:tab/>
      </w:r>
      <w:r w:rsidR="004708D6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decided at the </w:t>
      </w:r>
      <w:r w:rsidR="00033415" w:rsidRPr="00913F38">
        <w:rPr>
          <w:rFonts w:ascii="Calibri" w:eastAsia="Times New Roman" w:hAnsi="Calibri" w:cs="Calibri"/>
          <w:sz w:val="20"/>
          <w:szCs w:val="20"/>
          <w:lang w:eastAsia="en-GB"/>
        </w:rPr>
        <w:t>SPSSA</w:t>
      </w:r>
      <w:r w:rsidR="004708D6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 Annual General Meeting.</w:t>
      </w:r>
    </w:p>
    <w:p w14:paraId="27F38B45" w14:textId="77777777" w:rsidR="007317A3" w:rsidRPr="00F57A38" w:rsidRDefault="007317A3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4532AD6F" w14:textId="77777777" w:rsidR="007317A3" w:rsidRPr="00F57A38" w:rsidRDefault="00F415C3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5.5</w:t>
      </w:r>
      <w:r w:rsidR="007317A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7317A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At any point during the competition year the association can request members to add funds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7317A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for competitions.</w:t>
      </w:r>
    </w:p>
    <w:p w14:paraId="44344D39" w14:textId="77777777" w:rsidR="007317A3" w:rsidRPr="00F57A38" w:rsidRDefault="007317A3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25834BA4" w14:textId="77777777" w:rsidR="007317A3" w:rsidRPr="00F57A38" w:rsidRDefault="00F415C3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5.6</w:t>
      </w:r>
      <w:r w:rsidR="007317A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12399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7317A3" w:rsidRPr="00913F38">
        <w:rPr>
          <w:rFonts w:ascii="Calibri" w:eastAsia="Times New Roman" w:hAnsi="Calibri" w:cs="Calibri"/>
          <w:sz w:val="20"/>
          <w:szCs w:val="20"/>
          <w:lang w:eastAsia="en-GB"/>
        </w:rPr>
        <w:t xml:space="preserve">Non attendance at competitions with less than 7 days notice will result in £20 fine.  This fee </w:t>
      </w:r>
      <w:r w:rsidR="0012399A" w:rsidRPr="00913F38">
        <w:rPr>
          <w:rFonts w:ascii="Calibri" w:eastAsia="Times New Roman" w:hAnsi="Calibri" w:cs="Calibri"/>
          <w:sz w:val="20"/>
          <w:szCs w:val="20"/>
          <w:lang w:eastAsia="en-GB"/>
        </w:rPr>
        <w:tab/>
      </w:r>
      <w:r w:rsidR="007317A3" w:rsidRPr="00913F38">
        <w:rPr>
          <w:rFonts w:ascii="Calibri" w:eastAsia="Times New Roman" w:hAnsi="Calibri" w:cs="Calibri"/>
          <w:sz w:val="20"/>
          <w:szCs w:val="20"/>
          <w:lang w:eastAsia="en-GB"/>
        </w:rPr>
        <w:t>will not be made under circumstances at the discretion of the Executive Group.</w:t>
      </w:r>
    </w:p>
    <w:p w14:paraId="38F99471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59C07FED" w14:textId="77777777" w:rsidR="004708D6" w:rsidRPr="005A4200" w:rsidRDefault="004708D6" w:rsidP="004708D6">
      <w:pPr>
        <w:spacing w:after="0" w:line="240" w:lineRule="auto"/>
        <w:ind w:left="720" w:hanging="363"/>
        <w:rPr>
          <w:rStyle w:val="IntenseEmphasis"/>
        </w:rPr>
      </w:pPr>
      <w:r w:rsidRPr="005A4200">
        <w:rPr>
          <w:rStyle w:val="IntenseEmphasis"/>
        </w:rPr>
        <w:t xml:space="preserve">6.     The role of the </w:t>
      </w:r>
      <w:r w:rsidR="00D12BA4" w:rsidRPr="005A4200">
        <w:rPr>
          <w:rStyle w:val="IntenseEmphasis"/>
        </w:rPr>
        <w:t>SPSSA</w:t>
      </w:r>
      <w:r w:rsidRPr="005A4200">
        <w:rPr>
          <w:rStyle w:val="IntenseEmphasis"/>
        </w:rPr>
        <w:t xml:space="preserve"> Executive Group </w:t>
      </w:r>
    </w:p>
    <w:p w14:paraId="48F88EE0" w14:textId="77777777" w:rsidR="004708D6" w:rsidRPr="00F57A38" w:rsidRDefault="004708D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6.1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5A4200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5A4200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</w:t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Executive Group shall act in accordance with the terms of this constitution to </w:t>
      </w:r>
      <w:r w:rsidR="005A4200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achieve the aims of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.</w:t>
      </w:r>
    </w:p>
    <w:p w14:paraId="028DF0CF" w14:textId="77777777" w:rsidR="004708D6" w:rsidRPr="00F57A38" w:rsidRDefault="004708D6" w:rsidP="004708D6">
      <w:pPr>
        <w:spacing w:after="0" w:line="240" w:lineRule="auto"/>
        <w:ind w:left="1191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1A5BE8FA" w14:textId="77777777" w:rsidR="004708D6" w:rsidRPr="00F57A38" w:rsidRDefault="004708D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6.2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5A4200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5A4200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The role of the Executive group is to:</w:t>
      </w:r>
    </w:p>
    <w:p w14:paraId="53058601" w14:textId="77777777" w:rsidR="004708D6" w:rsidRPr="00F57A38" w:rsidRDefault="004708D6" w:rsidP="004708D6">
      <w:pPr>
        <w:spacing w:after="0" w:line="240" w:lineRule="auto"/>
        <w:ind w:left="1191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15F2B446" w14:textId="77777777" w:rsidR="004708D6" w:rsidRPr="00F57A38" w:rsidRDefault="005A4200" w:rsidP="004708D6">
      <w:pPr>
        <w:spacing w:after="0" w:line="240" w:lineRule="auto"/>
        <w:ind w:left="1140" w:hanging="363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6.2.1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Provide a strategic lead to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and determine major policies and principles</w:t>
      </w:r>
    </w:p>
    <w:p w14:paraId="1AFAA817" w14:textId="77777777" w:rsidR="004708D6" w:rsidRPr="00F57A38" w:rsidRDefault="004708D6" w:rsidP="004708D6">
      <w:pPr>
        <w:spacing w:after="0" w:line="240" w:lineRule="auto"/>
        <w:ind w:left="1140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1D0F38D9" w14:textId="77777777" w:rsidR="004708D6" w:rsidRPr="00F57A38" w:rsidRDefault="005A4200" w:rsidP="004708D6">
      <w:pPr>
        <w:spacing w:after="0" w:line="240" w:lineRule="auto"/>
        <w:ind w:left="1140" w:hanging="363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6.2.2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Manage the finances of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by electing a Treasurer who will manage the income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and expenditure each year</w:t>
      </w:r>
    </w:p>
    <w:p w14:paraId="6C04A30A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08EF980B" w14:textId="77777777" w:rsidR="004708D6" w:rsidRPr="00F57A38" w:rsidRDefault="005A4200" w:rsidP="004708D6">
      <w:pPr>
        <w:spacing w:after="0" w:line="240" w:lineRule="auto"/>
        <w:ind w:left="1140" w:hanging="363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6.2.3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Identify opportunities to raise new funds for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through networking, grants and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sponsorship</w:t>
      </w:r>
    </w:p>
    <w:p w14:paraId="6AA89691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60A517D5" w14:textId="77777777" w:rsidR="004708D6" w:rsidRPr="00F57A38" w:rsidRDefault="005A4200" w:rsidP="004708D6">
      <w:pPr>
        <w:spacing w:after="0" w:line="240" w:lineRule="auto"/>
        <w:ind w:left="1140" w:hanging="363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lastRenderedPageBreak/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6.2.4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Propose amendments to the constitution and ensure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runs according to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the constitution</w:t>
      </w:r>
    </w:p>
    <w:p w14:paraId="38903A72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101EE8C1" w14:textId="77777777" w:rsidR="004708D6" w:rsidRPr="00F57A38" w:rsidRDefault="005A4200" w:rsidP="004708D6">
      <w:pPr>
        <w:spacing w:after="0" w:line="240" w:lineRule="auto"/>
        <w:ind w:left="1140" w:hanging="363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6.2.5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Propose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Executive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group members to the </w:t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September meeting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for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approval</w:t>
      </w:r>
    </w:p>
    <w:p w14:paraId="0CD3F694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3AA743AA" w14:textId="77777777" w:rsidR="004708D6" w:rsidRPr="00F57A38" w:rsidRDefault="005A4200" w:rsidP="004708D6">
      <w:pPr>
        <w:spacing w:after="0" w:line="240" w:lineRule="auto"/>
        <w:ind w:left="1140" w:hanging="363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6.2.6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Monitor and report progress of activities of its own objectives and purposes</w:t>
      </w:r>
    </w:p>
    <w:p w14:paraId="3DDB9791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2C52621B" w14:textId="77777777" w:rsidR="004708D6" w:rsidRPr="00F57A38" w:rsidRDefault="005A4200" w:rsidP="004708D6">
      <w:pPr>
        <w:spacing w:after="0" w:line="240" w:lineRule="auto"/>
        <w:ind w:left="1140" w:hanging="363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6.2.7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Review the structure and membership of the SPSSA as required</w:t>
      </w:r>
    </w:p>
    <w:p w14:paraId="6F8A63C6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2B228516" w14:textId="77777777" w:rsidR="004708D6" w:rsidRPr="00F57A38" w:rsidRDefault="005A4200" w:rsidP="004708D6">
      <w:pPr>
        <w:spacing w:after="0" w:line="240" w:lineRule="auto"/>
        <w:ind w:left="1140" w:hanging="363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6.2.8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Communicate back to own schools all information gained from meetings</w:t>
      </w:r>
    </w:p>
    <w:p w14:paraId="66587508" w14:textId="77777777" w:rsidR="004708D6" w:rsidRPr="00F57A38" w:rsidRDefault="004708D6" w:rsidP="004708D6">
      <w:pPr>
        <w:spacing w:after="0" w:line="240" w:lineRule="auto"/>
        <w:ind w:left="1140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6A8E9E27" w14:textId="77777777" w:rsidR="004708D6" w:rsidRPr="00F57A38" w:rsidRDefault="005A4200" w:rsidP="004708D6">
      <w:pPr>
        <w:spacing w:after="0" w:line="240" w:lineRule="auto"/>
        <w:ind w:left="1140" w:hanging="363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6.2.9</w:t>
      </w:r>
      <w:r w:rsidR="004708D6"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 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Oversee communications with members and to ensure good media coverage of all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 activities.</w:t>
      </w:r>
    </w:p>
    <w:p w14:paraId="7C562DBC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112570E6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6468D4BC" w14:textId="77777777" w:rsidR="004708D6" w:rsidRPr="00230594" w:rsidRDefault="004708D6" w:rsidP="004708D6">
      <w:pPr>
        <w:spacing w:after="0" w:line="240" w:lineRule="auto"/>
        <w:ind w:left="720" w:hanging="363"/>
        <w:rPr>
          <w:rStyle w:val="IntenseEmphasis"/>
        </w:rPr>
      </w:pPr>
      <w:r w:rsidRPr="00230594">
        <w:rPr>
          <w:rStyle w:val="IntenseEmphasis"/>
        </w:rPr>
        <w:t xml:space="preserve">7.     </w:t>
      </w:r>
      <w:r w:rsidR="00D12BA4" w:rsidRPr="00230594">
        <w:rPr>
          <w:rStyle w:val="IntenseEmphasis"/>
        </w:rPr>
        <w:t>SPSSA</w:t>
      </w:r>
      <w:r w:rsidRPr="00230594">
        <w:rPr>
          <w:rStyle w:val="IntenseEmphasis"/>
        </w:rPr>
        <w:t xml:space="preserve"> Executive Group Membership </w:t>
      </w:r>
    </w:p>
    <w:p w14:paraId="24B61E72" w14:textId="2FBDED6F" w:rsidR="004708D6" w:rsidRPr="00F57A38" w:rsidRDefault="004708D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7.1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7317A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 </w:t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7317A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Executive G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roup members </w:t>
      </w:r>
      <w:r w:rsidR="00AC4131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shall always be expected to act in the best interests of the 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.</w:t>
      </w:r>
    </w:p>
    <w:p w14:paraId="79BAAF56" w14:textId="77777777" w:rsidR="004708D6" w:rsidRPr="00F57A38" w:rsidRDefault="004708D6" w:rsidP="004708D6">
      <w:pPr>
        <w:spacing w:after="0" w:line="240" w:lineRule="auto"/>
        <w:ind w:left="1191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09E571BA" w14:textId="77777777" w:rsidR="004708D6" w:rsidRPr="00F57A38" w:rsidRDefault="004708D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7.2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</w:t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Executive group shall consist of the following </w:t>
      </w:r>
      <w:r w:rsidR="00D12BA4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m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embers/representatives who shall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be nominated or elected as shown below; Chair, Vice Chair, Secretary and Treasurer.</w:t>
      </w:r>
      <w:r w:rsidR="007317A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 Other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7317A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elected members will be appointed in line with the committee structure laid out in Appendix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7317A3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1.</w:t>
      </w:r>
    </w:p>
    <w:p w14:paraId="4248AD3C" w14:textId="77777777" w:rsidR="004708D6" w:rsidRPr="00F57A38" w:rsidRDefault="004708D6" w:rsidP="004708D6">
      <w:pPr>
        <w:spacing w:after="0" w:line="240" w:lineRule="auto"/>
        <w:ind w:left="1191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792AA744" w14:textId="77777777" w:rsidR="004708D6" w:rsidRPr="00F57A38" w:rsidRDefault="004708D6" w:rsidP="004708D6">
      <w:pPr>
        <w:spacing w:after="0" w:line="240" w:lineRule="auto"/>
        <w:ind w:left="1191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745FDF0D" w14:textId="77777777" w:rsidR="004708D6" w:rsidRPr="00230594" w:rsidRDefault="004708D6" w:rsidP="004708D6">
      <w:pPr>
        <w:spacing w:after="0" w:line="240" w:lineRule="auto"/>
        <w:ind w:left="720" w:hanging="363"/>
        <w:rPr>
          <w:rStyle w:val="IntenseEmphasis"/>
        </w:rPr>
      </w:pPr>
      <w:r w:rsidRPr="00230594">
        <w:rPr>
          <w:rStyle w:val="IntenseEmphasis"/>
        </w:rPr>
        <w:t xml:space="preserve">8.     The appointment of Chair, Vice Chair and other Office Bearers </w:t>
      </w:r>
    </w:p>
    <w:p w14:paraId="1CFCDF99" w14:textId="77777777" w:rsidR="004708D6" w:rsidRPr="00F57A38" w:rsidRDefault="004708D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8.1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meetings shall be chaired by the chair of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who shall be elected </w:t>
      </w:r>
      <w:r w:rsidR="009D0F0A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annually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at the </w:t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September Meeting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  In the absence of the Chair the meeting shall be chaired by the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Vice Chair and if the Vice Chair is not present the members may elect a chair for the meeting.</w:t>
      </w:r>
    </w:p>
    <w:p w14:paraId="2C1ABD63" w14:textId="77777777" w:rsidR="004708D6" w:rsidRPr="00F57A38" w:rsidRDefault="004708D6" w:rsidP="004708D6">
      <w:pPr>
        <w:spacing w:after="0" w:line="240" w:lineRule="auto"/>
        <w:ind w:left="1191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18E03969" w14:textId="77777777" w:rsidR="004708D6" w:rsidRPr="00F57A38" w:rsidRDefault="004708D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8.2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positions of </w:t>
      </w:r>
      <w:r w:rsidR="009D0F0A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Chair,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Vice Chair, Secretary and Treasurer shall be appointed from </w:t>
      </w:r>
      <w:r w:rsidR="009D0F0A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full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9D0F0A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member schools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within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.</w:t>
      </w:r>
    </w:p>
    <w:p w14:paraId="6D073EB1" w14:textId="77777777" w:rsidR="00B771CF" w:rsidRPr="00F57A38" w:rsidRDefault="004708D6" w:rsidP="00B771CF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49FD0C6E" w14:textId="77777777" w:rsidR="004708D6" w:rsidRPr="00F57A38" w:rsidRDefault="004708D6" w:rsidP="00B771CF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0BD2A2D1" w14:textId="77777777" w:rsidR="004708D6" w:rsidRPr="00230594" w:rsidRDefault="004708D6" w:rsidP="004708D6">
      <w:pPr>
        <w:spacing w:after="0" w:line="240" w:lineRule="auto"/>
        <w:ind w:left="720" w:hanging="363"/>
        <w:rPr>
          <w:rStyle w:val="IntenseEmphasis"/>
        </w:rPr>
      </w:pPr>
      <w:r w:rsidRPr="00230594">
        <w:rPr>
          <w:rStyle w:val="IntenseEmphasis"/>
        </w:rPr>
        <w:t xml:space="preserve">9.     </w:t>
      </w:r>
      <w:r w:rsidR="00033415" w:rsidRPr="00230594">
        <w:rPr>
          <w:rStyle w:val="IntenseEmphasis"/>
        </w:rPr>
        <w:t>SPSSA</w:t>
      </w:r>
      <w:r w:rsidRPr="00230594">
        <w:rPr>
          <w:rStyle w:val="IntenseEmphasis"/>
        </w:rPr>
        <w:t xml:space="preserve"> Meetings </w:t>
      </w:r>
    </w:p>
    <w:p w14:paraId="2ABCF103" w14:textId="77777777" w:rsidR="004708D6" w:rsidRPr="00F57A38" w:rsidRDefault="004708D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9.1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</w:t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SPSSA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will hold a minimum of three meetings per year, these will be held in September,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January</w:t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and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April – the first Thursday of each term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  The </w:t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first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meeting held in </w:t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September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will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be the AGM.</w:t>
      </w:r>
    </w:p>
    <w:p w14:paraId="2D76C5B3" w14:textId="77777777" w:rsidR="004708D6" w:rsidRPr="00F57A38" w:rsidRDefault="004708D6" w:rsidP="004708D6">
      <w:pPr>
        <w:spacing w:after="0" w:line="240" w:lineRule="auto"/>
        <w:ind w:left="1191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408B340D" w14:textId="77777777" w:rsidR="004708D6" w:rsidRPr="00F57A38" w:rsidRDefault="004708D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9.2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Each AGM shall include a financial report.</w:t>
      </w:r>
    </w:p>
    <w:p w14:paraId="3758B043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606ED680" w14:textId="7F36C257" w:rsidR="004708D6" w:rsidRPr="00F57A38" w:rsidRDefault="004708D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9.3</w:t>
      </w:r>
      <w:r w:rsidR="00230594"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="00230594">
        <w:rPr>
          <w:rFonts w:ascii="Calibri" w:eastAsia="Calibri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Meetings shall be conducted in ways which encourage participation, </w:t>
      </w:r>
      <w:r w:rsidR="00AC4131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innovation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and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discussion.</w:t>
      </w:r>
    </w:p>
    <w:p w14:paraId="1727D660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6E57ED99" w14:textId="77777777" w:rsidR="004708D6" w:rsidRPr="00F57A38" w:rsidRDefault="004708D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9.4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agenda and supporting papers shall be circulated to members at least 5 working days in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advance of the meeting.</w:t>
      </w:r>
    </w:p>
    <w:p w14:paraId="3E4306C9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2C681EC5" w14:textId="77777777" w:rsidR="004708D6" w:rsidRPr="00F57A38" w:rsidRDefault="004708D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9.5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 copy of the minutes of each meeting shall be circulated to members within 30 days of each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meeting.</w:t>
      </w:r>
    </w:p>
    <w:p w14:paraId="31712590" w14:textId="77777777" w:rsidR="009D0F0A" w:rsidRPr="00F57A38" w:rsidRDefault="009D0F0A" w:rsidP="004708D6">
      <w:pPr>
        <w:spacing w:after="0" w:line="240" w:lineRule="auto"/>
        <w:ind w:left="720" w:hanging="363"/>
        <w:rPr>
          <w:rFonts w:ascii="Calibri" w:eastAsia="Calibri" w:hAnsi="Calibri" w:cs="Calibri"/>
          <w:color w:val="000000"/>
          <w:sz w:val="20"/>
          <w:szCs w:val="20"/>
          <w:lang w:eastAsia="en-GB"/>
        </w:rPr>
      </w:pPr>
    </w:p>
    <w:p w14:paraId="5CBACF6A" w14:textId="77777777" w:rsidR="004708D6" w:rsidRPr="00230594" w:rsidRDefault="004708D6" w:rsidP="004708D6">
      <w:pPr>
        <w:spacing w:after="0" w:line="240" w:lineRule="auto"/>
        <w:ind w:left="720" w:hanging="363"/>
        <w:rPr>
          <w:rStyle w:val="IntenseEmphasis"/>
        </w:rPr>
      </w:pPr>
      <w:r w:rsidRPr="00230594">
        <w:rPr>
          <w:rStyle w:val="IntenseEmphasis"/>
        </w:rPr>
        <w:t xml:space="preserve">10.  Decision Making </w:t>
      </w:r>
    </w:p>
    <w:p w14:paraId="05B40801" w14:textId="77777777" w:rsidR="004708D6" w:rsidRPr="00F57A38" w:rsidRDefault="004708D6" w:rsidP="004708D6">
      <w:pPr>
        <w:tabs>
          <w:tab w:val="left" w:pos="851"/>
        </w:tabs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10.1</w:t>
      </w:r>
      <w:r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    </w:t>
      </w:r>
      <w:r w:rsidR="00230594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="009D0F0A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All full member schools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of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shall have one vote.</w:t>
      </w:r>
    </w:p>
    <w:p w14:paraId="66A3B074" w14:textId="77777777" w:rsidR="004708D6" w:rsidRPr="00F57A38" w:rsidRDefault="004708D6" w:rsidP="004708D6">
      <w:pPr>
        <w:tabs>
          <w:tab w:val="left" w:pos="851"/>
        </w:tabs>
        <w:spacing w:after="0" w:line="240" w:lineRule="auto"/>
        <w:ind w:left="1191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30B544C8" w14:textId="5B668E04" w:rsidR="004708D6" w:rsidRPr="00F57A38" w:rsidRDefault="004708D6" w:rsidP="004708D6">
      <w:pPr>
        <w:tabs>
          <w:tab w:val="left" w:pos="1418"/>
        </w:tabs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lastRenderedPageBreak/>
        <w:t>10.2</w:t>
      </w:r>
      <w:r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   </w:t>
      </w:r>
      <w:r w:rsidR="00230594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Wherever possible, the decisions sho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uld be reached by consensus,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where a consensual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decision cannot be reached. A majority vote shall decide the issue.  In the event of a tied vote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the chair will have the casting vote.</w:t>
      </w:r>
    </w:p>
    <w:p w14:paraId="351C830D" w14:textId="77777777" w:rsidR="009D0F0A" w:rsidRPr="00F57A38" w:rsidRDefault="009D0F0A" w:rsidP="004708D6">
      <w:pPr>
        <w:tabs>
          <w:tab w:val="left" w:pos="1418"/>
        </w:tabs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21DC4DC2" w14:textId="77777777" w:rsidR="009D0F0A" w:rsidRPr="00F57A38" w:rsidRDefault="009D0F0A" w:rsidP="004708D6">
      <w:pPr>
        <w:tabs>
          <w:tab w:val="left" w:pos="1418"/>
        </w:tabs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10.3 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Quorum at these meetings will be 51% of full members.</w:t>
      </w:r>
    </w:p>
    <w:p w14:paraId="1B9FE29F" w14:textId="77777777" w:rsidR="004708D6" w:rsidRPr="00F57A38" w:rsidRDefault="004708D6" w:rsidP="004708D6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5FC5AAC0" w14:textId="77777777" w:rsidR="004708D6" w:rsidRPr="00230594" w:rsidRDefault="004708D6" w:rsidP="004708D6">
      <w:pPr>
        <w:tabs>
          <w:tab w:val="left" w:pos="851"/>
        </w:tabs>
        <w:spacing w:after="0" w:line="240" w:lineRule="auto"/>
        <w:ind w:left="720" w:hanging="363"/>
        <w:contextualSpacing/>
        <w:rPr>
          <w:rStyle w:val="IntenseEmphasis"/>
        </w:rPr>
      </w:pPr>
      <w:r w:rsidRPr="00230594">
        <w:rPr>
          <w:rStyle w:val="IntenseEmphasis"/>
        </w:rPr>
        <w:t xml:space="preserve">11. The role of </w:t>
      </w:r>
      <w:r w:rsidR="00B771CF" w:rsidRPr="00230594">
        <w:rPr>
          <w:rStyle w:val="IntenseEmphasis"/>
        </w:rPr>
        <w:t>the Executive Group.</w:t>
      </w:r>
      <w:r w:rsidRPr="00230594">
        <w:rPr>
          <w:rStyle w:val="IntenseEmphasis"/>
        </w:rPr>
        <w:t xml:space="preserve"> </w:t>
      </w:r>
    </w:p>
    <w:p w14:paraId="3D348268" w14:textId="6832566A" w:rsidR="004708D6" w:rsidRPr="00F57A38" w:rsidRDefault="004708D6" w:rsidP="004708D6">
      <w:pPr>
        <w:tabs>
          <w:tab w:val="left" w:pos="851"/>
        </w:tabs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11.1</w:t>
      </w:r>
      <w:r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   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All group members </w:t>
      </w:r>
      <w:r w:rsidR="00AC4131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are always expected to act in the best interests of the 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.</w:t>
      </w:r>
    </w:p>
    <w:p w14:paraId="227BB6E2" w14:textId="77777777" w:rsidR="004708D6" w:rsidRPr="00F57A38" w:rsidRDefault="004708D6" w:rsidP="004708D6">
      <w:pPr>
        <w:tabs>
          <w:tab w:val="left" w:pos="851"/>
        </w:tabs>
        <w:spacing w:after="0" w:line="240" w:lineRule="auto"/>
        <w:ind w:left="1191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7F23D38A" w14:textId="5E055C84" w:rsidR="004708D6" w:rsidRPr="00F57A38" w:rsidRDefault="004708D6" w:rsidP="004708D6">
      <w:pPr>
        <w:spacing w:after="0" w:line="240" w:lineRule="auto"/>
        <w:ind w:left="1191" w:hanging="414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Calibri" w:hAnsi="Calibri" w:cs="Calibri"/>
          <w:color w:val="000000"/>
          <w:sz w:val="20"/>
          <w:szCs w:val="20"/>
          <w:lang w:eastAsia="en-GB"/>
        </w:rPr>
        <w:t>11.2</w:t>
      </w:r>
      <w:r w:rsidRPr="00F57A38">
        <w:rPr>
          <w:rFonts w:ascii="Times New Roman" w:eastAsia="Calibri" w:hAnsi="Times New Roman" w:cs="Times New Roman"/>
          <w:color w:val="000000"/>
          <w:sz w:val="20"/>
          <w:szCs w:val="20"/>
          <w:lang w:eastAsia="en-GB"/>
        </w:rPr>
        <w:t xml:space="preserve">    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The role of the group is to</w:t>
      </w:r>
      <w:r w:rsidR="00AC4131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:</w:t>
      </w:r>
    </w:p>
    <w:p w14:paraId="1C77545D" w14:textId="77777777" w:rsidR="004708D6" w:rsidRPr="00F57A38" w:rsidRDefault="004708D6" w:rsidP="004708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28EC37BF" w14:textId="77777777" w:rsidR="004708D6" w:rsidRPr="00F57A38" w:rsidRDefault="004708D6" w:rsidP="004708D6">
      <w:pPr>
        <w:spacing w:after="0" w:line="240" w:lineRule="auto"/>
        <w:ind w:left="2007" w:hanging="360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Symbol" w:eastAsia="Symbol" w:hAnsi="Symbol" w:cs="Symbol"/>
          <w:color w:val="000000"/>
          <w:sz w:val="20"/>
          <w:szCs w:val="20"/>
          <w:lang w:eastAsia="en-GB"/>
        </w:rPr>
        <w:t></w:t>
      </w:r>
      <w:r w:rsidRPr="00F57A38">
        <w:rPr>
          <w:rFonts w:ascii="Times New Roman" w:eastAsia="Symbol" w:hAnsi="Times New Roman" w:cs="Times New Roman"/>
          <w:color w:val="000000"/>
          <w:sz w:val="20"/>
          <w:szCs w:val="20"/>
          <w:lang w:eastAsia="en-GB"/>
        </w:rPr>
        <w:t xml:space="preserve">       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Develop</w:t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,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coordinate and deliver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 yearly calendar of sporting fixtures that feed into the regional and national framework</w:t>
      </w:r>
    </w:p>
    <w:p w14:paraId="09236A90" w14:textId="77777777" w:rsidR="004708D6" w:rsidRPr="00F57A38" w:rsidRDefault="004708D6" w:rsidP="004708D6">
      <w:pPr>
        <w:spacing w:after="0" w:line="240" w:lineRule="auto"/>
        <w:ind w:left="2007" w:hanging="360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Symbol" w:eastAsia="Symbol" w:hAnsi="Symbol" w:cs="Symbol"/>
          <w:color w:val="000000"/>
          <w:sz w:val="20"/>
          <w:szCs w:val="20"/>
          <w:lang w:eastAsia="en-GB"/>
        </w:rPr>
        <w:t></w:t>
      </w:r>
      <w:r w:rsidRPr="00F57A38">
        <w:rPr>
          <w:rFonts w:ascii="Times New Roman" w:eastAsia="Symbol" w:hAnsi="Times New Roman" w:cs="Times New Roman"/>
          <w:color w:val="000000"/>
          <w:sz w:val="20"/>
          <w:szCs w:val="20"/>
          <w:lang w:eastAsia="en-GB"/>
        </w:rPr>
        <w:t xml:space="preserve">       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Take responsibility for the order and purchase of all trophies required to meet the demands of all competitions</w:t>
      </w:r>
    </w:p>
    <w:p w14:paraId="2EBBD76D" w14:textId="77777777" w:rsidR="004708D6" w:rsidRPr="00F57A38" w:rsidRDefault="004708D6" w:rsidP="004708D6">
      <w:pPr>
        <w:spacing w:after="0" w:line="240" w:lineRule="auto"/>
        <w:ind w:left="2007" w:hanging="360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Symbol" w:eastAsia="Symbol" w:hAnsi="Symbol" w:cs="Symbol"/>
          <w:color w:val="000000"/>
          <w:sz w:val="20"/>
          <w:szCs w:val="20"/>
          <w:lang w:eastAsia="en-GB"/>
        </w:rPr>
        <w:t></w:t>
      </w:r>
      <w:r w:rsidRPr="00F57A38">
        <w:rPr>
          <w:rFonts w:ascii="Times New Roman" w:eastAsia="Symbol" w:hAnsi="Times New Roman" w:cs="Times New Roman"/>
          <w:color w:val="000000"/>
          <w:sz w:val="20"/>
          <w:szCs w:val="20"/>
          <w:lang w:eastAsia="en-GB"/>
        </w:rPr>
        <w:t xml:space="preserve">       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Ensure all invoices of purchase are audited and reported to the executive group treasurer.</w:t>
      </w:r>
    </w:p>
    <w:p w14:paraId="77444484" w14:textId="77777777" w:rsidR="004708D6" w:rsidRPr="00F57A38" w:rsidRDefault="004708D6" w:rsidP="004708D6">
      <w:pPr>
        <w:spacing w:after="0" w:line="240" w:lineRule="auto"/>
        <w:ind w:left="2007" w:hanging="360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Symbol" w:eastAsia="Symbol" w:hAnsi="Symbol" w:cs="Symbol"/>
          <w:color w:val="000000"/>
          <w:sz w:val="20"/>
          <w:szCs w:val="20"/>
          <w:lang w:eastAsia="en-GB"/>
        </w:rPr>
        <w:t></w:t>
      </w:r>
      <w:r w:rsidRPr="00F57A38">
        <w:rPr>
          <w:rFonts w:ascii="Times New Roman" w:eastAsia="Symbol" w:hAnsi="Times New Roman" w:cs="Times New Roman"/>
          <w:color w:val="000000"/>
          <w:sz w:val="20"/>
          <w:szCs w:val="20"/>
          <w:lang w:eastAsia="en-GB"/>
        </w:rPr>
        <w:t xml:space="preserve">       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Share good practice of the outstanding innovative teaching and learning that takes place in Schools across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Southend</w:t>
      </w:r>
    </w:p>
    <w:p w14:paraId="11056694" w14:textId="77777777" w:rsidR="004708D6" w:rsidRPr="00F57A38" w:rsidRDefault="004708D6" w:rsidP="004708D6">
      <w:pPr>
        <w:spacing w:after="0" w:line="240" w:lineRule="auto"/>
        <w:ind w:left="2007" w:hanging="360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Symbol" w:eastAsia="Symbol" w:hAnsi="Symbol" w:cs="Symbol"/>
          <w:color w:val="000000"/>
          <w:sz w:val="20"/>
          <w:szCs w:val="20"/>
          <w:lang w:eastAsia="en-GB"/>
        </w:rPr>
        <w:t></w:t>
      </w:r>
      <w:r w:rsidRPr="00F57A38">
        <w:rPr>
          <w:rFonts w:ascii="Times New Roman" w:eastAsia="Symbol" w:hAnsi="Times New Roman" w:cs="Times New Roman"/>
          <w:color w:val="000000"/>
          <w:sz w:val="20"/>
          <w:szCs w:val="20"/>
          <w:lang w:eastAsia="en-GB"/>
        </w:rPr>
        <w:t xml:space="preserve">       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Discuss and Implement new regional and national sporting initiatives.</w:t>
      </w:r>
    </w:p>
    <w:p w14:paraId="173D0187" w14:textId="77777777" w:rsidR="004708D6" w:rsidRPr="00F57A38" w:rsidRDefault="004708D6" w:rsidP="004708D6">
      <w:pPr>
        <w:spacing w:after="0" w:line="240" w:lineRule="auto"/>
        <w:ind w:left="2007" w:hanging="360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Symbol" w:eastAsia="Symbol" w:hAnsi="Symbol" w:cs="Symbol"/>
          <w:color w:val="000000"/>
          <w:sz w:val="20"/>
          <w:szCs w:val="20"/>
          <w:lang w:eastAsia="en-GB"/>
        </w:rPr>
        <w:t></w:t>
      </w:r>
      <w:r w:rsidRPr="00F57A38">
        <w:rPr>
          <w:rFonts w:ascii="Times New Roman" w:eastAsia="Symbol" w:hAnsi="Times New Roman" w:cs="Times New Roman"/>
          <w:color w:val="000000"/>
          <w:sz w:val="20"/>
          <w:szCs w:val="20"/>
          <w:lang w:eastAsia="en-GB"/>
        </w:rPr>
        <w:t xml:space="preserve">       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Support and develop innovative practice in the Physical Education curriculum through provision of relevant professional development courses and sharing good practice across schools.</w:t>
      </w:r>
    </w:p>
    <w:p w14:paraId="1A704FA4" w14:textId="77777777" w:rsidR="004708D6" w:rsidRPr="00F57A38" w:rsidRDefault="004708D6" w:rsidP="004708D6">
      <w:pPr>
        <w:spacing w:after="0" w:line="240" w:lineRule="auto"/>
        <w:ind w:left="2007"/>
        <w:contextualSpacing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</w:p>
    <w:p w14:paraId="61AC17E0" w14:textId="77777777" w:rsidR="004708D6" w:rsidRPr="00230594" w:rsidRDefault="00B771CF" w:rsidP="004708D6">
      <w:pPr>
        <w:spacing w:after="0" w:line="240" w:lineRule="auto"/>
        <w:rPr>
          <w:rStyle w:val="IntenseEmphasis"/>
        </w:rPr>
      </w:pPr>
      <w:r w:rsidRPr="00230594">
        <w:rPr>
          <w:rStyle w:val="IntenseEmphasis"/>
        </w:rPr>
        <w:t>12</w:t>
      </w:r>
      <w:r w:rsidR="004708D6" w:rsidRPr="00230594">
        <w:rPr>
          <w:rStyle w:val="IntenseEmphasis"/>
        </w:rPr>
        <w:t xml:space="preserve">. Annual General Meeting </w:t>
      </w:r>
    </w:p>
    <w:p w14:paraId="221CC94A" w14:textId="77777777" w:rsidR="004708D6" w:rsidRPr="00F57A38" w:rsidRDefault="00B771CF" w:rsidP="004708D6">
      <w:pPr>
        <w:spacing w:after="0" w:line="240" w:lineRule="auto"/>
        <w:ind w:firstLine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12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.1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Annual General Meeting shall be held usually in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September 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each year.</w:t>
      </w:r>
    </w:p>
    <w:p w14:paraId="4562D85A" w14:textId="77777777" w:rsidR="00230594" w:rsidRDefault="00230594" w:rsidP="00230594">
      <w:pPr>
        <w:spacing w:after="0" w:line="240" w:lineRule="auto"/>
        <w:ind w:firstLine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7C12BE92" w14:textId="77777777" w:rsidR="004708D6" w:rsidRPr="00F57A38" w:rsidRDefault="00B771CF" w:rsidP="00230594">
      <w:pPr>
        <w:spacing w:after="0" w:line="240" w:lineRule="auto"/>
        <w:ind w:firstLine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12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.2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The business of the meeting shall include:</w:t>
      </w:r>
    </w:p>
    <w:p w14:paraId="7625EAFC" w14:textId="77777777" w:rsidR="004708D6" w:rsidRPr="00F57A38" w:rsidRDefault="00230594" w:rsidP="004708D6">
      <w:pPr>
        <w:spacing w:line="240" w:lineRule="auto"/>
        <w:ind w:firstLine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</w:t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2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.2.1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Annual 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Election of the Chair, Vice-Chair, Treasurer and Secretary </w:t>
      </w:r>
    </w:p>
    <w:p w14:paraId="27B4C0CE" w14:textId="77777777" w:rsidR="004708D6" w:rsidRPr="00F57A38" w:rsidRDefault="00230594" w:rsidP="004708D6">
      <w:pPr>
        <w:spacing w:line="240" w:lineRule="auto"/>
        <w:ind w:firstLine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12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.2.2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Election or appointment of other officers </w:t>
      </w:r>
    </w:p>
    <w:p w14:paraId="5C557108" w14:textId="77777777" w:rsidR="004708D6" w:rsidRPr="00F57A38" w:rsidRDefault="00230594" w:rsidP="004708D6">
      <w:pPr>
        <w:spacing w:line="240" w:lineRule="auto"/>
        <w:ind w:firstLine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12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.2.3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Receiving the accounts</w:t>
      </w:r>
    </w:p>
    <w:p w14:paraId="54DE23B6" w14:textId="77777777" w:rsidR="004708D6" w:rsidRPr="00F57A38" w:rsidRDefault="00230594" w:rsidP="004708D6">
      <w:pPr>
        <w:spacing w:line="240" w:lineRule="auto"/>
        <w:ind w:firstLine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12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.2.4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Considering amendments to the constitution</w:t>
      </w:r>
    </w:p>
    <w:p w14:paraId="690CD4DB" w14:textId="77777777" w:rsidR="004708D6" w:rsidRPr="00F57A38" w:rsidRDefault="00230594" w:rsidP="004708D6">
      <w:pPr>
        <w:spacing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12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.2.5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Agreeing the calendar / framework of competitions for the coming year.</w:t>
      </w:r>
    </w:p>
    <w:p w14:paraId="2C4ECA4C" w14:textId="77777777" w:rsidR="004708D6" w:rsidRPr="00F57A38" w:rsidRDefault="00230594" w:rsidP="004708D6">
      <w:pPr>
        <w:spacing w:line="240" w:lineRule="auto"/>
        <w:ind w:firstLine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12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.2.6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All SPSSA Members shall have the r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ight to attend the AGM and</w:t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each shall have one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B771CF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full vote.</w:t>
      </w:r>
    </w:p>
    <w:p w14:paraId="65B39F4C" w14:textId="77777777" w:rsidR="004708D6" w:rsidRPr="00F57A38" w:rsidRDefault="00B771CF" w:rsidP="004708D6">
      <w:pPr>
        <w:spacing w:line="240" w:lineRule="auto"/>
        <w:ind w:firstLine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12</w:t>
      </w:r>
      <w:r w:rsidR="00D17E0E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.3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All votes must be placed in person with no proxy votes allowed. </w:t>
      </w:r>
    </w:p>
    <w:p w14:paraId="36F310B5" w14:textId="77777777" w:rsidR="004708D6" w:rsidRPr="00F57A38" w:rsidRDefault="00D17E0E" w:rsidP="004708D6">
      <w:pPr>
        <w:spacing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12.4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Except where otherwise stated in the notice calling a General Meeting, all voting shall be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carried out by a show of hands. </w:t>
      </w:r>
    </w:p>
    <w:p w14:paraId="25D4D163" w14:textId="77777777" w:rsidR="004708D6" w:rsidRPr="00F57A38" w:rsidRDefault="00D17E0E" w:rsidP="004708D6">
      <w:pPr>
        <w:spacing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12.5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Secretary shall give at least fourteen days’ notice of the date, place and time of the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Annual General Meeting. With the notice of the meeting, the Secretary shall circulate a copy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of the AGM Agenda and papers for the meeting. </w:t>
      </w:r>
    </w:p>
    <w:p w14:paraId="70719070" w14:textId="77777777" w:rsidR="004708D6" w:rsidRPr="00F57A38" w:rsidRDefault="00D17E0E" w:rsidP="004708D6">
      <w:pPr>
        <w:spacing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12.6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Notice of business, alterations to rules, and nominations of Officers shall be submitted in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writing to the Secretary at least one week before the meeting, for inclusion in the agenda of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Annual General Meeting. </w:t>
      </w:r>
    </w:p>
    <w:p w14:paraId="4FBF11D9" w14:textId="77777777" w:rsidR="004708D6" w:rsidRPr="00230594" w:rsidRDefault="00D17E0E" w:rsidP="004708D6">
      <w:pPr>
        <w:spacing w:after="0" w:line="240" w:lineRule="auto"/>
        <w:rPr>
          <w:rStyle w:val="IntenseEmphasis"/>
        </w:rPr>
      </w:pPr>
      <w:r w:rsidRPr="00230594">
        <w:rPr>
          <w:rStyle w:val="IntenseEmphasis"/>
        </w:rPr>
        <w:t>13</w:t>
      </w:r>
      <w:r w:rsidR="004708D6" w:rsidRPr="00230594">
        <w:rPr>
          <w:rStyle w:val="IntenseEmphasis"/>
        </w:rPr>
        <w:t xml:space="preserve">. Extraordinary General Meetings </w:t>
      </w:r>
    </w:p>
    <w:p w14:paraId="701C80BB" w14:textId="77777777" w:rsidR="004708D6" w:rsidRDefault="00D17E0E" w:rsidP="004708D6">
      <w:pPr>
        <w:spacing w:after="0"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13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.1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An Extraordinary General Meeting (EGM) of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may be called either by resolution of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the Executive Group or on receipt by the Association of a vali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d requisition signed by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PE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lastRenderedPageBreak/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coordinators 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from six of the member schools, requiring that an Extraordinary General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Meeting be held and specifying the business to be covered. </w:t>
      </w:r>
    </w:p>
    <w:p w14:paraId="10836A0A" w14:textId="77777777" w:rsidR="00230594" w:rsidRPr="00F57A38" w:rsidRDefault="00230594" w:rsidP="004708D6">
      <w:pPr>
        <w:spacing w:after="0"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1C87CEE3" w14:textId="77777777" w:rsidR="004708D6" w:rsidRDefault="00D17E0E" w:rsidP="00230594">
      <w:pPr>
        <w:spacing w:after="0"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13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.2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shall within 7 days of receipt of such request, fix a date and venue for the EGM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and shall give at least 14 days prior written notice of an EGM to the members.</w:t>
      </w:r>
    </w:p>
    <w:p w14:paraId="2118985C" w14:textId="77777777" w:rsidR="00230594" w:rsidRPr="00F57A38" w:rsidRDefault="00230594" w:rsidP="00230594">
      <w:pPr>
        <w:spacing w:after="0"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4799B63F" w14:textId="77777777" w:rsidR="004708D6" w:rsidRPr="00F57A38" w:rsidRDefault="00D17E0E" w:rsidP="004708D6">
      <w:pPr>
        <w:spacing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13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.3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This written notice shall specify the time, date and venue and shall confirm the business of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EGM. </w:t>
      </w:r>
    </w:p>
    <w:p w14:paraId="6EF16AE5" w14:textId="77777777" w:rsidR="004708D6" w:rsidRPr="00F57A38" w:rsidRDefault="00D17E0E" w:rsidP="004708D6">
      <w:pPr>
        <w:spacing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13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.4 </w:t>
      </w:r>
      <w:r w:rsidR="00230594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Only those entitled to vote at the AGM are entitled to vote within an EGM.</w:t>
      </w:r>
    </w:p>
    <w:p w14:paraId="3E9ED57E" w14:textId="77777777" w:rsidR="004708D6" w:rsidRPr="00230594" w:rsidRDefault="004708D6" w:rsidP="004708D6">
      <w:pPr>
        <w:spacing w:after="0" w:line="240" w:lineRule="auto"/>
        <w:rPr>
          <w:rStyle w:val="IntenseEmphasis"/>
        </w:rPr>
      </w:pPr>
      <w:r w:rsidRPr="00230594">
        <w:rPr>
          <w:rStyle w:val="IntenseEmphasis"/>
        </w:rPr>
        <w:t>1</w:t>
      </w:r>
      <w:r w:rsidR="00D17E0E" w:rsidRPr="00230594">
        <w:rPr>
          <w:rStyle w:val="IntenseEmphasis"/>
        </w:rPr>
        <w:t>4</w:t>
      </w:r>
      <w:r w:rsidRPr="00230594">
        <w:rPr>
          <w:rStyle w:val="IntenseEmphasis"/>
        </w:rPr>
        <w:t xml:space="preserve">. Finance </w:t>
      </w:r>
    </w:p>
    <w:p w14:paraId="6E7117D1" w14:textId="77777777" w:rsidR="004708D6" w:rsidRDefault="00D17E0E" w:rsidP="004708D6">
      <w:pPr>
        <w:spacing w:after="0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14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.1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financial year of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will run from 1st September to 31st August annually. </w:t>
      </w:r>
    </w:p>
    <w:p w14:paraId="03AB8CFD" w14:textId="77777777" w:rsidR="00675827" w:rsidRPr="00F57A38" w:rsidRDefault="00675827" w:rsidP="004708D6">
      <w:pPr>
        <w:spacing w:after="0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674C744A" w14:textId="77777777" w:rsidR="004708D6" w:rsidRPr="00F57A38" w:rsidRDefault="00D17E0E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14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.2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funds of the Association shall be managed by the Executive Group. The Executive Group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shall have the power to raise funds and make grants and payments, in accordance with the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objectives of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 </w:t>
      </w:r>
    </w:p>
    <w:p w14:paraId="7B16256D" w14:textId="77777777" w:rsidR="004708D6" w:rsidRPr="00F57A38" w:rsidRDefault="00D17E0E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14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.3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Cheques on behalf of the Association shall be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authorised and/or 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signed by the Treasurer and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at least one other member of the Executive Group as agreed by the Executive. </w:t>
      </w:r>
    </w:p>
    <w:p w14:paraId="1BA6D20B" w14:textId="77777777" w:rsidR="004708D6" w:rsidRPr="00F57A38" w:rsidRDefault="00D17E0E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14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.4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Receipts for all expenditure shall be collected and preserved by the Treasurer. The Treasurer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shall present financial reports annually or at the special request of the Executive Group. </w:t>
      </w:r>
    </w:p>
    <w:p w14:paraId="69D4A4D1" w14:textId="77777777" w:rsidR="004708D6" w:rsidRPr="00F57A38" w:rsidRDefault="00D17E0E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14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.5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Treasurer shall prepare, for the Annual General Meeting of the Association, a statement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showing the financial position of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including any requests for grants and the distribution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of all available income. </w:t>
      </w:r>
    </w:p>
    <w:p w14:paraId="1DC3E84E" w14:textId="77777777" w:rsidR="009D0F0A" w:rsidRPr="00F57A38" w:rsidRDefault="00D17E0E" w:rsidP="009D0F0A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14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.6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All assets of the Associations shall remain the property of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 The Executive Group shall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retain the responsibility for managing the asset register.</w:t>
      </w:r>
    </w:p>
    <w:p w14:paraId="7FB3ADE8" w14:textId="77777777" w:rsidR="00675827" w:rsidRPr="00077348" w:rsidRDefault="00D17E0E" w:rsidP="00675827">
      <w:pPr>
        <w:rPr>
          <w:rStyle w:val="IntenseEmphasis"/>
        </w:rPr>
      </w:pPr>
      <w:r w:rsidRPr="00077348">
        <w:rPr>
          <w:rStyle w:val="IntenseEmphasis"/>
        </w:rPr>
        <w:t>15</w:t>
      </w:r>
      <w:r w:rsidR="004708D6" w:rsidRPr="00077348">
        <w:rPr>
          <w:rStyle w:val="IntenseEmphasis"/>
        </w:rPr>
        <w:t xml:space="preserve">. Honorary Life Members </w:t>
      </w:r>
    </w:p>
    <w:p w14:paraId="2B23989D" w14:textId="77777777" w:rsidR="009D0F0A" w:rsidRPr="00F57A38" w:rsidRDefault="00675827" w:rsidP="00077348">
      <w:pPr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Style w:val="IntenseEmphasis"/>
        </w:rPr>
        <w:tab/>
      </w:r>
      <w:r w:rsidR="00D17E0E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15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.1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The AGM may approve the appointment of Honorary Life Members of the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  Honorary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Life Members shall be persons who have given outstanding service to improving school sport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in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Southend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  Nominations for honorary life membership may be made by any affiliating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school.</w:t>
      </w:r>
    </w:p>
    <w:p w14:paraId="0FA29847" w14:textId="77777777" w:rsidR="009D0F0A" w:rsidRPr="00077348" w:rsidRDefault="009D0F0A" w:rsidP="009D0F0A">
      <w:pPr>
        <w:spacing w:after="0"/>
        <w:jc w:val="both"/>
        <w:rPr>
          <w:rStyle w:val="IntenseEmphasis"/>
        </w:rPr>
      </w:pPr>
      <w:r w:rsidRPr="00077348">
        <w:rPr>
          <w:rStyle w:val="IntenseEmphasis"/>
        </w:rPr>
        <w:t>16. Competitions</w:t>
      </w:r>
    </w:p>
    <w:p w14:paraId="6BB89C14" w14:textId="77777777" w:rsidR="009D0F0A" w:rsidRPr="00F57A38" w:rsidRDefault="009D0F0A" w:rsidP="009D0F0A">
      <w:pPr>
        <w:spacing w:after="0"/>
        <w:jc w:val="both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2448A5A0" w14:textId="77777777" w:rsidR="009D0F0A" w:rsidRPr="00F57A38" w:rsidRDefault="009D0F0A" w:rsidP="009D0F0A">
      <w:pPr>
        <w:spacing w:after="0"/>
        <w:jc w:val="both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  <w:t xml:space="preserve">16.1 </w:t>
      </w:r>
      <w:r w:rsidR="002A627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Any schools </w:t>
      </w:r>
      <w:r w:rsidR="002A627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found to be breaking competition rules, for example 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fielding </w:t>
      </w:r>
      <w:r w:rsidR="002A627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ineligible players by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2A627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age, gender or level (A and B team),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according to the </w:t>
      </w:r>
      <w:r w:rsidR="002A627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competition rules will be banned from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2A627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all comp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etitions for the following term </w:t>
      </w:r>
      <w:r w:rsidR="002A627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(i.e. fielding a year 4 girl in a Year 5/6 competition in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2A627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November will receive a ban for the Spring Term) or fined £100.</w:t>
      </w:r>
    </w:p>
    <w:p w14:paraId="1206B66E" w14:textId="77777777" w:rsidR="002A6276" w:rsidRPr="00F57A38" w:rsidRDefault="002A6276" w:rsidP="009D0F0A">
      <w:pPr>
        <w:spacing w:after="0"/>
        <w:jc w:val="both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2691627E" w14:textId="77777777" w:rsidR="002A6276" w:rsidRDefault="002A6276" w:rsidP="009D0F0A">
      <w:pPr>
        <w:spacing w:after="0"/>
        <w:jc w:val="both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D70B11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16.2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  <w:t xml:space="preserve">If discovered on the day of the tournament the child will not be allowed to take any part in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the competition for insurance reasons.</w:t>
      </w:r>
    </w:p>
    <w:p w14:paraId="327C4F05" w14:textId="77777777" w:rsidR="00077348" w:rsidRPr="00F57A38" w:rsidRDefault="00077348" w:rsidP="009D0F0A">
      <w:pPr>
        <w:spacing w:after="0"/>
        <w:jc w:val="both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65F04516" w14:textId="77777777" w:rsidR="004708D6" w:rsidRPr="00675827" w:rsidRDefault="004708D6" w:rsidP="00675827">
      <w:pPr>
        <w:spacing w:after="0"/>
        <w:rPr>
          <w:rStyle w:val="IntenseEmphasis"/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 </w:t>
      </w:r>
      <w:r w:rsidR="00675827">
        <w:rPr>
          <w:rStyle w:val="IntenseEmphasis"/>
        </w:rPr>
        <w:t>17</w:t>
      </w:r>
      <w:r w:rsidRPr="00675827">
        <w:rPr>
          <w:rStyle w:val="IntenseEmphasis"/>
        </w:rPr>
        <w:t xml:space="preserve">. Dissolution of </w:t>
      </w:r>
      <w:r w:rsidR="00033415" w:rsidRPr="00675827">
        <w:rPr>
          <w:rStyle w:val="IntenseEmphasis"/>
        </w:rPr>
        <w:t>SPSSA</w:t>
      </w:r>
      <w:r w:rsidRPr="00675827">
        <w:rPr>
          <w:rStyle w:val="IntenseEmphasis"/>
        </w:rPr>
        <w:t xml:space="preserve"> </w:t>
      </w:r>
    </w:p>
    <w:p w14:paraId="4D9747C4" w14:textId="77777777" w:rsidR="004708D6" w:rsidRDefault="00675827" w:rsidP="004708D6">
      <w:pPr>
        <w:spacing w:after="0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17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.1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D17E0E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may be dissolved by the agreement of the members at a General Meeting, by a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resolution of at least three quarters of the maximum number of eligible votes.</w:t>
      </w:r>
    </w:p>
    <w:p w14:paraId="3FA8FDD3" w14:textId="77777777" w:rsidR="00675827" w:rsidRPr="00F57A38" w:rsidRDefault="00675827" w:rsidP="004708D6">
      <w:pPr>
        <w:spacing w:after="0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511E5667" w14:textId="77777777" w:rsidR="004708D6" w:rsidRPr="00F57A38" w:rsidRDefault="004708D6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1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7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.2 </w:t>
      </w:r>
      <w:r w:rsidR="0067582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Upon the termination of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: </w:t>
      </w:r>
    </w:p>
    <w:p w14:paraId="13E58397" w14:textId="77777777" w:rsidR="004708D6" w:rsidRPr="00F57A38" w:rsidRDefault="00675827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lastRenderedPageBreak/>
        <w:tab/>
        <w:t>17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.2.1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The members of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(the schools) shall be liable for any outstanding costs in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terminating the organisation. The Executive Group shall plan to have anticipated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termination costs reserved within contingency funds. </w:t>
      </w:r>
    </w:p>
    <w:p w14:paraId="66F5E6FC" w14:textId="77777777" w:rsidR="004708D6" w:rsidRPr="00F57A38" w:rsidRDefault="00675827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7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.2.2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Any remaining resources once grants have been returned and termination costs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have been covered shall be distributed to the funding partners and schools, pro rata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to the level of their contributions in the financial year of termination. </w:t>
      </w:r>
    </w:p>
    <w:p w14:paraId="02AB350E" w14:textId="77777777" w:rsidR="004708D6" w:rsidRPr="00675827" w:rsidRDefault="00675827" w:rsidP="004708D6">
      <w:pPr>
        <w:spacing w:after="0"/>
        <w:rPr>
          <w:rStyle w:val="IntenseEmphasis"/>
        </w:rPr>
      </w:pPr>
      <w:r>
        <w:rPr>
          <w:rStyle w:val="IntenseEmphasis"/>
        </w:rPr>
        <w:t>18</w:t>
      </w:r>
      <w:r w:rsidR="004708D6" w:rsidRPr="00675827">
        <w:rPr>
          <w:rStyle w:val="IntenseEmphasis"/>
        </w:rPr>
        <w:t xml:space="preserve">. Disputes </w:t>
      </w:r>
    </w:p>
    <w:p w14:paraId="7D1F15F3" w14:textId="77777777" w:rsidR="004708D6" w:rsidRDefault="00675827" w:rsidP="004708D6">
      <w:pPr>
        <w:spacing w:after="0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18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.1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Any dispute arising from the day to day management within </w:t>
      </w:r>
      <w:r w:rsidR="00033415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SPSSA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, which cannot be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resolved, should be referred in writing to the Executive Group, which should: </w:t>
      </w:r>
    </w:p>
    <w:p w14:paraId="2C9A1081" w14:textId="77777777" w:rsidR="00675827" w:rsidRPr="00F57A38" w:rsidRDefault="00675827" w:rsidP="004708D6">
      <w:pPr>
        <w:spacing w:after="0"/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</w:p>
    <w:p w14:paraId="2D77EDC5" w14:textId="77777777" w:rsidR="004708D6" w:rsidRPr="00F57A38" w:rsidRDefault="00675827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  <w:t>18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.1.1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Obtain full details of the concern </w:t>
      </w:r>
    </w:p>
    <w:p w14:paraId="6CE96E4A" w14:textId="77777777" w:rsidR="004708D6" w:rsidRPr="00F57A38" w:rsidRDefault="00675827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  <w:t>18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.1.2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Investigate the matter in full </w:t>
      </w:r>
    </w:p>
    <w:p w14:paraId="5238F0E9" w14:textId="77777777" w:rsidR="004708D6" w:rsidRPr="00F57A38" w:rsidRDefault="00675827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  <w:t>18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.1.3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Agree a course of action with the parties involved </w:t>
      </w:r>
    </w:p>
    <w:p w14:paraId="6D7F075D" w14:textId="77777777" w:rsidR="004708D6" w:rsidRPr="00F57A38" w:rsidRDefault="00675827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  <w:t>18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.1.4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Manage the implementation of agreed actions</w:t>
      </w:r>
    </w:p>
    <w:p w14:paraId="3D4A6A21" w14:textId="77777777" w:rsidR="004708D6" w:rsidRPr="00F57A38" w:rsidRDefault="00675827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18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.2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If one of the parties involved is of the opinion that the dispute has not been resolved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satisfactorily within a reasonable period, the matter shall be referred to each of the Head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teachers of the schools concerned </w:t>
      </w:r>
    </w:p>
    <w:p w14:paraId="6AD64AD4" w14:textId="77777777" w:rsidR="00D17E0E" w:rsidRPr="00F57A38" w:rsidRDefault="00077348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18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.3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They shall: </w:t>
      </w:r>
    </w:p>
    <w:p w14:paraId="3A0194DC" w14:textId="77777777" w:rsidR="004708D6" w:rsidRPr="00F57A38" w:rsidRDefault="00077348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  <w:t>18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.3.1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Consider all available information</w:t>
      </w:r>
    </w:p>
    <w:p w14:paraId="69B8A0D9" w14:textId="77777777" w:rsidR="004708D6" w:rsidRPr="00F57A38" w:rsidRDefault="00077348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  <w:t>18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.3.2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Agree procedures for resolving the dispute</w:t>
      </w:r>
    </w:p>
    <w:p w14:paraId="6AFF985F" w14:textId="10647C5C" w:rsidR="004708D6" w:rsidRPr="00F57A38" w:rsidRDefault="00077348" w:rsidP="004708D6">
      <w:pPr>
        <w:ind w:left="720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  <w:t>18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.3.3 </w:t>
      </w:r>
      <w:r w:rsidR="00453C0D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Oversee the implementation of agreed actions.</w:t>
      </w:r>
    </w:p>
    <w:p w14:paraId="6F1DEF3A" w14:textId="6D527BCE" w:rsidR="00DE4744" w:rsidRPr="00DE4744" w:rsidRDefault="00077348" w:rsidP="00DE4744">
      <w:pPr>
        <w:numPr>
          <w:ilvl w:val="0"/>
          <w:numId w:val="1"/>
        </w:numPr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18</w:t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.4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ab/>
      </w:r>
      <w:r w:rsidR="004708D6" w:rsidRPr="00F57A38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The findings of this organisation shall be final.</w:t>
      </w:r>
      <w:r w:rsidR="00DE4744" w:rsidRPr="00DE47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6A8551CC" w14:textId="6A6F65A0" w:rsidR="007B54FA" w:rsidRPr="00F57A38" w:rsidRDefault="007B54FA" w:rsidP="00DE4744">
      <w:pPr>
        <w:rPr>
          <w:sz w:val="20"/>
          <w:szCs w:val="20"/>
        </w:rPr>
      </w:pPr>
    </w:p>
    <w:p w14:paraId="179FDE7F" w14:textId="77777777" w:rsidR="007B54FA" w:rsidRPr="00077348" w:rsidRDefault="007317A3" w:rsidP="007B54FA">
      <w:pPr>
        <w:rPr>
          <w:rStyle w:val="IntenseEmphasis"/>
        </w:rPr>
      </w:pPr>
      <w:r w:rsidRPr="00077348">
        <w:rPr>
          <w:rStyle w:val="IntenseEmphasis"/>
        </w:rPr>
        <w:t>Appendix 1</w:t>
      </w:r>
      <w:r w:rsidR="007B54FA" w:rsidRPr="00077348">
        <w:rPr>
          <w:rStyle w:val="IntenseEmphasis"/>
        </w:rPr>
        <w:t xml:space="preserve"> </w:t>
      </w:r>
    </w:p>
    <w:p w14:paraId="6B276A60" w14:textId="77777777" w:rsidR="007B54FA" w:rsidRPr="00F57A38" w:rsidRDefault="007B54FA" w:rsidP="007B54FA">
      <w:pPr>
        <w:jc w:val="center"/>
        <w:rPr>
          <w:i/>
          <w:sz w:val="20"/>
          <w:szCs w:val="20"/>
        </w:rPr>
      </w:pPr>
      <w:r w:rsidRPr="00F57A38">
        <w:rPr>
          <w:i/>
          <w:noProof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 wp14:anchorId="047F5344" wp14:editId="71FEE1F8">
            <wp:simplePos x="0" y="0"/>
            <wp:positionH relativeFrom="page">
              <wp:align>right</wp:align>
            </wp:positionH>
            <wp:positionV relativeFrom="paragraph">
              <wp:posOffset>203835</wp:posOffset>
            </wp:positionV>
            <wp:extent cx="7464425" cy="2472055"/>
            <wp:effectExtent l="57150" t="0" r="0" b="0"/>
            <wp:wrapSquare wrapText="bothSides"/>
            <wp:docPr id="2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7A38">
        <w:rPr>
          <w:i/>
          <w:sz w:val="20"/>
          <w:szCs w:val="20"/>
        </w:rPr>
        <w:t>SPSSA Executive Committee Structure</w:t>
      </w:r>
    </w:p>
    <w:sectPr w:rsidR="007B54FA" w:rsidRPr="00F57A38" w:rsidSect="00B24BC4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B87755" w14:textId="77777777" w:rsidR="004902B4" w:rsidRDefault="004902B4" w:rsidP="002638F6">
      <w:pPr>
        <w:spacing w:after="0" w:line="240" w:lineRule="auto"/>
      </w:pPr>
      <w:r>
        <w:separator/>
      </w:r>
    </w:p>
  </w:endnote>
  <w:endnote w:type="continuationSeparator" w:id="0">
    <w:p w14:paraId="2B8D2D4E" w14:textId="77777777" w:rsidR="004902B4" w:rsidRDefault="004902B4" w:rsidP="00263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5CF23" w14:textId="77777777" w:rsidR="00A57C16" w:rsidRDefault="00F415C3" w:rsidP="00A57C16">
    <w:pPr>
      <w:pStyle w:val="Footer"/>
      <w:jc w:val="center"/>
    </w:pPr>
    <w:r>
      <w:rPr>
        <w:noProof/>
        <w:lang w:eastAsia="en-GB"/>
      </w:rPr>
      <mc:AlternateContent>
        <mc:Choice Requires="wpg">
          <w:drawing>
            <wp:inline distT="0" distB="0" distL="0" distR="0" wp14:anchorId="0F1ED854" wp14:editId="2D5DDADE">
              <wp:extent cx="418465" cy="221615"/>
              <wp:effectExtent l="0" t="635" r="1905" b="0"/>
              <wp:docPr id="3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18465" cy="221615"/>
                        <a:chOff x="5351" y="739"/>
                        <a:chExt cx="659" cy="349"/>
                      </a:xfrm>
                    </wpg:grpSpPr>
                    <wps:wsp>
                      <wps:cNvPr id="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5351" y="800"/>
                          <a:ext cx="65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A25403" w14:textId="77777777" w:rsidR="00A57C16" w:rsidRDefault="007E6CA2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PAGE    \* MERGEFORMAT </w:instrText>
                            </w:r>
                            <w:r>
                              <w:fldChar w:fldCharType="separate"/>
                            </w:r>
                            <w:r w:rsidR="009D6ACE" w:rsidRPr="009D6ACE">
                              <w:rPr>
                                <w:i/>
                                <w:noProof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i/>
                                <w:noProof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g:grpSp>
                      <wpg:cNvPr id="5" name="Group 3"/>
                      <wpg:cNvGrpSpPr>
                        <a:grpSpLocks/>
                      </wpg:cNvGrpSpPr>
                      <wpg:grpSpPr bwMode="auto">
                        <a:xfrm>
                          <a:off x="5494" y="739"/>
                          <a:ext cx="372" cy="72"/>
                          <a:chOff x="5486" y="739"/>
                          <a:chExt cx="372" cy="72"/>
                        </a:xfrm>
                      </wpg:grpSpPr>
                      <wps:wsp>
                        <wps:cNvPr id="6" name="Oval 4"/>
                        <wps:cNvSpPr>
                          <a:spLocks noChangeArrowheads="1"/>
                        </wps:cNvSpPr>
                        <wps:spPr bwMode="auto">
                          <a:xfrm>
                            <a:off x="5486" y="739"/>
                            <a:ext cx="72" cy="72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75000"/>
                              <a:lumOff val="2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Oval 5"/>
                        <wps:cNvSpPr>
                          <a:spLocks noChangeArrowheads="1"/>
                        </wps:cNvSpPr>
                        <wps:spPr bwMode="auto">
                          <a:xfrm>
                            <a:off x="5636" y="739"/>
                            <a:ext cx="72" cy="72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75000"/>
                              <a:lumOff val="2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Oval 6"/>
                        <wps:cNvSpPr>
                          <a:spLocks noChangeArrowheads="1"/>
                        </wps:cNvSpPr>
                        <wps:spPr bwMode="auto">
                          <a:xfrm>
                            <a:off x="5786" y="739"/>
                            <a:ext cx="72" cy="72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75000"/>
                              <a:lumOff val="2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inline>
          </w:drawing>
        </mc:Choice>
        <mc:Fallback>
          <w:pict>
            <v:group w14:anchorId="0F1ED854" id="Group 1" o:spid="_x0000_s1026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5351;top:800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<v:textbox inset="0,0,0,0">
                  <w:txbxContent>
                    <w:p w14:paraId="04A25403" w14:textId="77777777" w:rsidR="00A57C16" w:rsidRDefault="007E6CA2">
                      <w:pPr>
                        <w:jc w:val="center"/>
                        <w:rPr>
                          <w:szCs w:val="18"/>
                        </w:rPr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 w:rsidR="009D6ACE" w:rsidRPr="009D6ACE">
                        <w:rPr>
                          <w:i/>
                          <w:noProof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i/>
                          <w:noProof/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  <v:group id="Group 3" o:spid="_x0000_s1028" style="position:absolute;left:5494;top:739;width:372;height:72" coordorigin="5486,739" coordsize="372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oval id="Oval 4" o:spid="_x0000_s1029" style="position:absolute;left:54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" fillcolor="#3093ef [2420]" stroked="f"/>
                <v:oval id="Oval 5" o:spid="_x0000_s1030" style="position:absolute;left:563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" fillcolor="#3093ef [2420]" stroked="f"/>
                <v:oval id="Oval 6" o:spid="_x0000_s1031" style="position:absolute;left:57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" fillcolor="#3093ef [2420]" stroked="f"/>
              </v:group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447F6A" w14:textId="77777777" w:rsidR="004902B4" w:rsidRDefault="004902B4" w:rsidP="002638F6">
      <w:pPr>
        <w:spacing w:after="0" w:line="240" w:lineRule="auto"/>
      </w:pPr>
      <w:r>
        <w:separator/>
      </w:r>
    </w:p>
  </w:footnote>
  <w:footnote w:type="continuationSeparator" w:id="0">
    <w:p w14:paraId="1421F24A" w14:textId="77777777" w:rsidR="004902B4" w:rsidRDefault="004902B4" w:rsidP="002638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00B0F0"/>
      <w:tblLook w:val="04A0" w:firstRow="1" w:lastRow="0" w:firstColumn="1" w:lastColumn="0" w:noHBand="0" w:noVBand="1"/>
    </w:tblPr>
    <w:tblGrid>
      <w:gridCol w:w="1352"/>
      <w:gridCol w:w="7664"/>
    </w:tblGrid>
    <w:tr w:rsidR="002638F6" w14:paraId="3B253540" w14:textId="77777777" w:rsidTr="00A57C16">
      <w:trPr>
        <w:trHeight w:val="475"/>
      </w:trPr>
      <w:tc>
        <w:tcPr>
          <w:tcW w:w="750" w:type="pct"/>
          <w:shd w:val="clear" w:color="auto" w:fill="00B0F0"/>
          <w:vAlign w:val="center"/>
        </w:tcPr>
        <w:p w14:paraId="3017A7E2" w14:textId="77777777" w:rsidR="002638F6" w:rsidRPr="002638F6" w:rsidRDefault="002638F6" w:rsidP="002638F6">
          <w:pPr>
            <w:pStyle w:val="Header"/>
            <w:jc w:val="center"/>
            <w:rPr>
              <w:rFonts w:ascii="Broadway" w:hAnsi="Broadway"/>
              <w:color w:val="FFFFFF" w:themeColor="background1"/>
            </w:rPr>
          </w:pPr>
          <w:r w:rsidRPr="002638F6">
            <w:rPr>
              <w:rFonts w:ascii="Broadway" w:hAnsi="Broadway"/>
              <w:color w:val="FFFFFF" w:themeColor="background1"/>
              <w:sz w:val="34"/>
            </w:rPr>
            <w:t>SPSSA</w:t>
          </w:r>
        </w:p>
      </w:tc>
      <w:sdt>
        <w:sdtPr>
          <w:rPr>
            <w:caps/>
          </w:rPr>
          <w:alias w:val="Title"/>
          <w:id w:val="78223368"/>
          <w:placeholder>
            <w:docPart w:val="EFF3FD2159EC46E69DE60A37603611DC"/>
          </w:placeholder>
          <w:showingPlcHdr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250" w:type="pct"/>
              <w:shd w:val="clear" w:color="auto" w:fill="00B0F0"/>
              <w:vAlign w:val="center"/>
            </w:tcPr>
            <w:p w14:paraId="16905BFA" w14:textId="77777777" w:rsidR="002638F6" w:rsidRDefault="002B0AF5" w:rsidP="002B0AF5">
              <w:pPr>
                <w:pStyle w:val="Header"/>
                <w:rPr>
                  <w:caps/>
                  <w:color w:val="FFFFFF" w:themeColor="background1"/>
                </w:rPr>
              </w:pPr>
              <w:r>
                <w:rPr>
                  <w:caps/>
                  <w:color w:val="FFFFFF" w:themeColor="background1"/>
                </w:rPr>
                <w:t>Constitution</w:t>
              </w:r>
            </w:p>
          </w:tc>
        </w:sdtContent>
      </w:sdt>
    </w:tr>
  </w:tbl>
  <w:p w14:paraId="1D78B144" w14:textId="77777777" w:rsidR="002638F6" w:rsidRDefault="002638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9F4666"/>
    <w:multiLevelType w:val="hybridMultilevel"/>
    <w:tmpl w:val="F9FA7392"/>
    <w:lvl w:ilvl="0" w:tplc="1B7A7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0687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30A09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40F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468E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D08F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1C57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1C01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980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8D6"/>
    <w:rsid w:val="00033415"/>
    <w:rsid w:val="00077348"/>
    <w:rsid w:val="0012399A"/>
    <w:rsid w:val="00167AF5"/>
    <w:rsid w:val="0022008E"/>
    <w:rsid w:val="00230594"/>
    <w:rsid w:val="002638F6"/>
    <w:rsid w:val="002A6276"/>
    <w:rsid w:val="002B0AF5"/>
    <w:rsid w:val="002E409C"/>
    <w:rsid w:val="00453C0D"/>
    <w:rsid w:val="004708D6"/>
    <w:rsid w:val="004902B4"/>
    <w:rsid w:val="0053521D"/>
    <w:rsid w:val="005A4200"/>
    <w:rsid w:val="00667643"/>
    <w:rsid w:val="00675827"/>
    <w:rsid w:val="006A0564"/>
    <w:rsid w:val="007317A3"/>
    <w:rsid w:val="00797801"/>
    <w:rsid w:val="007B54FA"/>
    <w:rsid w:val="007E6CA2"/>
    <w:rsid w:val="00913F38"/>
    <w:rsid w:val="009450D8"/>
    <w:rsid w:val="009531E8"/>
    <w:rsid w:val="00974A4C"/>
    <w:rsid w:val="009D0F0A"/>
    <w:rsid w:val="009D6ACE"/>
    <w:rsid w:val="00A10EDB"/>
    <w:rsid w:val="00A36CC3"/>
    <w:rsid w:val="00A57C16"/>
    <w:rsid w:val="00AB770A"/>
    <w:rsid w:val="00AC4131"/>
    <w:rsid w:val="00B24BC4"/>
    <w:rsid w:val="00B771CF"/>
    <w:rsid w:val="00B82760"/>
    <w:rsid w:val="00C45148"/>
    <w:rsid w:val="00D12BA4"/>
    <w:rsid w:val="00D17E0E"/>
    <w:rsid w:val="00D43C4A"/>
    <w:rsid w:val="00D44CE6"/>
    <w:rsid w:val="00D70B11"/>
    <w:rsid w:val="00DE4744"/>
    <w:rsid w:val="00E265C9"/>
    <w:rsid w:val="00EB5857"/>
    <w:rsid w:val="00F415C3"/>
    <w:rsid w:val="00F57A38"/>
    <w:rsid w:val="00F77292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43EA9D"/>
  <w15:docId w15:val="{068EA40F-3C05-42A7-8391-3ACE6C66D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BC4"/>
  </w:style>
  <w:style w:type="paragraph" w:styleId="Heading2">
    <w:name w:val="heading 2"/>
    <w:basedOn w:val="Normal"/>
    <w:link w:val="Heading2Char"/>
    <w:uiPriority w:val="9"/>
    <w:qFormat/>
    <w:rsid w:val="002B0AF5"/>
    <w:pPr>
      <w:spacing w:before="93" w:after="139" w:line="240" w:lineRule="auto"/>
      <w:outlineLvl w:val="1"/>
    </w:pPr>
    <w:rPr>
      <w:rFonts w:ascii="Trebuchet MS" w:eastAsia="Times New Roman" w:hAnsi="Trebuchet MS" w:cs="Times New Roman"/>
      <w:b/>
      <w:bCs/>
      <w:caps/>
      <w:color w:val="081878"/>
      <w:sz w:val="29"/>
      <w:szCs w:val="29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3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8F6"/>
  </w:style>
  <w:style w:type="paragraph" w:styleId="Footer">
    <w:name w:val="footer"/>
    <w:basedOn w:val="Normal"/>
    <w:link w:val="FooterChar"/>
    <w:uiPriority w:val="99"/>
    <w:semiHidden/>
    <w:unhideWhenUsed/>
    <w:rsid w:val="00263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638F6"/>
  </w:style>
  <w:style w:type="paragraph" w:styleId="BalloonText">
    <w:name w:val="Balloon Text"/>
    <w:basedOn w:val="Normal"/>
    <w:link w:val="BalloonTextChar"/>
    <w:uiPriority w:val="99"/>
    <w:semiHidden/>
    <w:unhideWhenUsed/>
    <w:rsid w:val="00263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8F6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2B0AF5"/>
    <w:rPr>
      <w:rFonts w:ascii="Trebuchet MS" w:eastAsia="Times New Roman" w:hAnsi="Trebuchet MS" w:cs="Times New Roman"/>
      <w:b/>
      <w:bCs/>
      <w:caps/>
      <w:color w:val="081878"/>
      <w:sz w:val="29"/>
      <w:szCs w:val="29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B0AF5"/>
    <w:rPr>
      <w:b/>
      <w:bCs/>
      <w:strike w:val="0"/>
      <w:dstrike w:val="0"/>
      <w:color w:val="539828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2B0AF5"/>
    <w:pPr>
      <w:spacing w:before="93" w:after="93" w:line="408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B0AF5"/>
    <w:rPr>
      <w:b/>
      <w:bCs/>
    </w:rPr>
  </w:style>
  <w:style w:type="paragraph" w:customStyle="1" w:styleId="listparagraph">
    <w:name w:val="listparagraph"/>
    <w:basedOn w:val="Normal"/>
    <w:rsid w:val="00470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IntenseEmphasis">
    <w:name w:val="Intense Emphasis"/>
    <w:basedOn w:val="DefaultParagraphFont"/>
    <w:uiPriority w:val="21"/>
    <w:qFormat/>
    <w:rsid w:val="0012399A"/>
    <w:rPr>
      <w:b/>
      <w:bCs/>
      <w:i/>
      <w:iCs/>
      <w:color w:val="0F6FC6" w:themeColor="accent1"/>
    </w:rPr>
  </w:style>
  <w:style w:type="paragraph" w:styleId="ListParagraph0">
    <w:name w:val="List Paragraph"/>
    <w:basedOn w:val="Normal"/>
    <w:uiPriority w:val="34"/>
    <w:qFormat/>
    <w:rsid w:val="00AC4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1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32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4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6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0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7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60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977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chool%20Work\Sport\SPSSA%20Chairman\SPSSA%20blank%202011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9AC1E48-E2B6-4E58-BB80-E4F5ED517F50}" type="doc">
      <dgm:prSet loTypeId="urn:microsoft.com/office/officeart/2005/8/layout/hierarchy1" loCatId="hierarchy" qsTypeId="urn:microsoft.com/office/officeart/2005/8/quickstyle/simple4" qsCatId="simple" csTypeId="urn:microsoft.com/office/officeart/2005/8/colors/accent2_1" csCatId="accent2" phldr="1"/>
      <dgm:spPr/>
      <dgm:t>
        <a:bodyPr/>
        <a:lstStyle/>
        <a:p>
          <a:endParaRPr lang="en-GB"/>
        </a:p>
      </dgm:t>
    </dgm:pt>
    <dgm:pt modelId="{6D4132E2-79FC-4B2F-9317-C9B7EDFC9CA0}">
      <dgm:prSet phldrT="[Text]"/>
      <dgm:spPr/>
      <dgm:t>
        <a:bodyPr/>
        <a:lstStyle/>
        <a:p>
          <a:r>
            <a:rPr lang="en-GB"/>
            <a:t>Chair</a:t>
          </a:r>
        </a:p>
      </dgm:t>
    </dgm:pt>
    <dgm:pt modelId="{6C200A0E-2C4A-46AD-96EB-F0E9C3ECB204}" type="parTrans" cxnId="{AC8B3188-0995-4B62-B14D-CB3C3E3FF4E6}">
      <dgm:prSet/>
      <dgm:spPr/>
      <dgm:t>
        <a:bodyPr/>
        <a:lstStyle/>
        <a:p>
          <a:endParaRPr lang="en-GB"/>
        </a:p>
      </dgm:t>
    </dgm:pt>
    <dgm:pt modelId="{9C429FE7-F1BC-40D9-B17F-D17FD1BCBD5F}" type="sibTrans" cxnId="{AC8B3188-0995-4B62-B14D-CB3C3E3FF4E6}">
      <dgm:prSet/>
      <dgm:spPr/>
      <dgm:t>
        <a:bodyPr/>
        <a:lstStyle/>
        <a:p>
          <a:endParaRPr lang="en-GB"/>
        </a:p>
      </dgm:t>
    </dgm:pt>
    <dgm:pt modelId="{F6B36DED-08DA-4B4B-9E53-4575B0DDDC1F}" type="asst">
      <dgm:prSet phldrT="[Text]"/>
      <dgm:spPr/>
      <dgm:t>
        <a:bodyPr/>
        <a:lstStyle/>
        <a:p>
          <a:r>
            <a:rPr lang="en-GB"/>
            <a:t>Football</a:t>
          </a:r>
        </a:p>
      </dgm:t>
    </dgm:pt>
    <dgm:pt modelId="{861167C3-B808-4AAD-8476-AB21CDB6EDC8}" type="parTrans" cxnId="{001F3CB9-CDE5-4BB1-A932-D736EC8B1662}">
      <dgm:prSet/>
      <dgm:spPr/>
      <dgm:t>
        <a:bodyPr/>
        <a:lstStyle/>
        <a:p>
          <a:endParaRPr lang="en-GB"/>
        </a:p>
      </dgm:t>
    </dgm:pt>
    <dgm:pt modelId="{2BFBE1FF-98DC-40CA-BECD-93FC4759F175}" type="sibTrans" cxnId="{001F3CB9-CDE5-4BB1-A932-D736EC8B1662}">
      <dgm:prSet/>
      <dgm:spPr/>
      <dgm:t>
        <a:bodyPr/>
        <a:lstStyle/>
        <a:p>
          <a:endParaRPr lang="en-GB"/>
        </a:p>
      </dgm:t>
    </dgm:pt>
    <dgm:pt modelId="{2A7129A7-E5D3-49B8-9FF9-0F5BCD65C904}">
      <dgm:prSet phldrT="[Text]"/>
      <dgm:spPr/>
      <dgm:t>
        <a:bodyPr/>
        <a:lstStyle/>
        <a:p>
          <a:r>
            <a:rPr lang="en-GB"/>
            <a:t>Athletics</a:t>
          </a:r>
        </a:p>
      </dgm:t>
    </dgm:pt>
    <dgm:pt modelId="{B98B4F48-148A-4249-BC14-B954570A8CDD}" type="parTrans" cxnId="{30015D31-5098-4DCD-9DAA-F5414628C4C6}">
      <dgm:prSet/>
      <dgm:spPr/>
      <dgm:t>
        <a:bodyPr/>
        <a:lstStyle/>
        <a:p>
          <a:endParaRPr lang="en-GB"/>
        </a:p>
      </dgm:t>
    </dgm:pt>
    <dgm:pt modelId="{26AEFE78-8DAC-433B-840F-5F4CB4364BA5}" type="sibTrans" cxnId="{30015D31-5098-4DCD-9DAA-F5414628C4C6}">
      <dgm:prSet/>
      <dgm:spPr/>
      <dgm:t>
        <a:bodyPr/>
        <a:lstStyle/>
        <a:p>
          <a:endParaRPr lang="en-GB"/>
        </a:p>
      </dgm:t>
    </dgm:pt>
    <dgm:pt modelId="{430623CE-E4EC-40E6-A10A-6B71E55B03C6}">
      <dgm:prSet phldrT="[Text]"/>
      <dgm:spPr/>
      <dgm:t>
        <a:bodyPr/>
        <a:lstStyle/>
        <a:p>
          <a:r>
            <a:rPr lang="en-GB"/>
            <a:t>Swimming</a:t>
          </a:r>
        </a:p>
      </dgm:t>
    </dgm:pt>
    <dgm:pt modelId="{09A52597-F916-4196-9624-000082A73129}" type="parTrans" cxnId="{A2239E93-C7C3-488A-A0D1-9C466E4B28D7}">
      <dgm:prSet/>
      <dgm:spPr/>
      <dgm:t>
        <a:bodyPr/>
        <a:lstStyle/>
        <a:p>
          <a:endParaRPr lang="en-GB"/>
        </a:p>
      </dgm:t>
    </dgm:pt>
    <dgm:pt modelId="{03DFA08C-2B72-4196-8A23-C2C98E7881B0}" type="sibTrans" cxnId="{A2239E93-C7C3-488A-A0D1-9C466E4B28D7}">
      <dgm:prSet/>
      <dgm:spPr/>
      <dgm:t>
        <a:bodyPr/>
        <a:lstStyle/>
        <a:p>
          <a:endParaRPr lang="en-GB"/>
        </a:p>
      </dgm:t>
    </dgm:pt>
    <dgm:pt modelId="{49598991-7DB3-4F50-9625-7787D80A2D1F}">
      <dgm:prSet phldrT="[Text]"/>
      <dgm:spPr/>
      <dgm:t>
        <a:bodyPr/>
        <a:lstStyle/>
        <a:p>
          <a:r>
            <a:rPr lang="en-GB"/>
            <a:t>Netball</a:t>
          </a:r>
        </a:p>
      </dgm:t>
    </dgm:pt>
    <dgm:pt modelId="{CC037170-9D76-4E93-AFBD-B83D5E8D4052}" type="parTrans" cxnId="{2678B525-FE4F-4D28-A0D9-E3A1BA1A42C2}">
      <dgm:prSet/>
      <dgm:spPr/>
      <dgm:t>
        <a:bodyPr/>
        <a:lstStyle/>
        <a:p>
          <a:endParaRPr lang="en-GB"/>
        </a:p>
      </dgm:t>
    </dgm:pt>
    <dgm:pt modelId="{F5679402-65B0-4389-864F-2B7E6C3848CE}" type="sibTrans" cxnId="{2678B525-FE4F-4D28-A0D9-E3A1BA1A42C2}">
      <dgm:prSet/>
      <dgm:spPr/>
      <dgm:t>
        <a:bodyPr/>
        <a:lstStyle/>
        <a:p>
          <a:endParaRPr lang="en-GB"/>
        </a:p>
      </dgm:t>
    </dgm:pt>
    <dgm:pt modelId="{BCCD01D5-5668-4FE1-AF76-A8E8F936BC32}" type="asst">
      <dgm:prSet/>
      <dgm:spPr/>
      <dgm:t>
        <a:bodyPr/>
        <a:lstStyle/>
        <a:p>
          <a:r>
            <a:rPr lang="en-GB"/>
            <a:t>Rugby</a:t>
          </a:r>
        </a:p>
      </dgm:t>
    </dgm:pt>
    <dgm:pt modelId="{0DA6ADBF-B0EC-4D1E-9DB7-89CA9CFEA742}" type="parTrans" cxnId="{59C99F04-0406-4188-AF95-E2CA0DFECFE4}">
      <dgm:prSet/>
      <dgm:spPr/>
      <dgm:t>
        <a:bodyPr/>
        <a:lstStyle/>
        <a:p>
          <a:endParaRPr lang="en-GB"/>
        </a:p>
      </dgm:t>
    </dgm:pt>
    <dgm:pt modelId="{79653D2E-39F6-4C0C-91D8-C3D178E76ADC}" type="sibTrans" cxnId="{59C99F04-0406-4188-AF95-E2CA0DFECFE4}">
      <dgm:prSet/>
      <dgm:spPr/>
      <dgm:t>
        <a:bodyPr/>
        <a:lstStyle/>
        <a:p>
          <a:endParaRPr lang="en-GB"/>
        </a:p>
      </dgm:t>
    </dgm:pt>
    <dgm:pt modelId="{78E5CC7A-F730-44AF-9890-888C6E56DA1C}">
      <dgm:prSet/>
      <dgm:spPr/>
      <dgm:t>
        <a:bodyPr/>
        <a:lstStyle/>
        <a:p>
          <a:r>
            <a:rPr lang="en-GB"/>
            <a:t>Borough Sports</a:t>
          </a:r>
        </a:p>
      </dgm:t>
    </dgm:pt>
    <dgm:pt modelId="{EFF6F116-2FD6-4DF5-9F39-677EA34C4F6A}" type="parTrans" cxnId="{5578D9E3-202B-4954-9273-DB423A00722E}">
      <dgm:prSet/>
      <dgm:spPr/>
      <dgm:t>
        <a:bodyPr/>
        <a:lstStyle/>
        <a:p>
          <a:endParaRPr lang="en-GB"/>
        </a:p>
      </dgm:t>
    </dgm:pt>
    <dgm:pt modelId="{C3DC47EE-0B47-4145-B8ED-7448B07B4F6A}" type="sibTrans" cxnId="{5578D9E3-202B-4954-9273-DB423A00722E}">
      <dgm:prSet/>
      <dgm:spPr/>
      <dgm:t>
        <a:bodyPr/>
        <a:lstStyle/>
        <a:p>
          <a:endParaRPr lang="en-GB"/>
        </a:p>
      </dgm:t>
    </dgm:pt>
    <dgm:pt modelId="{FE582667-DF3D-4BC7-BF90-B8D3DC42BED2}">
      <dgm:prSet/>
      <dgm:spPr/>
      <dgm:t>
        <a:bodyPr/>
        <a:lstStyle/>
        <a:p>
          <a:r>
            <a:rPr lang="en-GB"/>
            <a:t>Sports Hall</a:t>
          </a:r>
        </a:p>
      </dgm:t>
    </dgm:pt>
    <dgm:pt modelId="{BB0B86CE-819D-40FE-8885-2472B69F89E6}" type="parTrans" cxnId="{469EB1AF-A75C-47B4-9167-C8AE84C0DC39}">
      <dgm:prSet/>
      <dgm:spPr/>
      <dgm:t>
        <a:bodyPr/>
        <a:lstStyle/>
        <a:p>
          <a:endParaRPr lang="en-GB"/>
        </a:p>
      </dgm:t>
    </dgm:pt>
    <dgm:pt modelId="{67622190-7132-45DB-BC78-1F8284C0694E}" type="sibTrans" cxnId="{469EB1AF-A75C-47B4-9167-C8AE84C0DC39}">
      <dgm:prSet/>
      <dgm:spPr/>
      <dgm:t>
        <a:bodyPr/>
        <a:lstStyle/>
        <a:p>
          <a:endParaRPr lang="en-GB"/>
        </a:p>
      </dgm:t>
    </dgm:pt>
    <dgm:pt modelId="{907C8899-2446-42C3-83AA-672CBF89F603}">
      <dgm:prSet/>
      <dgm:spPr/>
      <dgm:t>
        <a:bodyPr/>
        <a:lstStyle/>
        <a:p>
          <a:r>
            <a:rPr lang="en-GB"/>
            <a:t>Cross Country</a:t>
          </a:r>
        </a:p>
      </dgm:t>
    </dgm:pt>
    <dgm:pt modelId="{EF985A59-26F9-4F38-8462-474AD0B7C26C}" type="parTrans" cxnId="{FA7B21FA-7AF0-456F-B198-56BA49BD6CCF}">
      <dgm:prSet/>
      <dgm:spPr/>
      <dgm:t>
        <a:bodyPr/>
        <a:lstStyle/>
        <a:p>
          <a:endParaRPr lang="en-GB"/>
        </a:p>
      </dgm:t>
    </dgm:pt>
    <dgm:pt modelId="{AEE5C18F-F97A-48BA-8D78-DCF314BD825D}" type="sibTrans" cxnId="{FA7B21FA-7AF0-456F-B198-56BA49BD6CCF}">
      <dgm:prSet/>
      <dgm:spPr/>
      <dgm:t>
        <a:bodyPr/>
        <a:lstStyle/>
        <a:p>
          <a:endParaRPr lang="en-GB"/>
        </a:p>
      </dgm:t>
    </dgm:pt>
    <dgm:pt modelId="{B8BA3453-A33D-46B6-BDAE-B2003986188D}">
      <dgm:prSet/>
      <dgm:spPr/>
      <dgm:t>
        <a:bodyPr/>
        <a:lstStyle/>
        <a:p>
          <a:r>
            <a:rPr lang="en-GB"/>
            <a:t>Dance</a:t>
          </a:r>
        </a:p>
      </dgm:t>
    </dgm:pt>
    <dgm:pt modelId="{82185B8F-1BB3-4E74-BF2E-DCCBA2D6013E}" type="parTrans" cxnId="{0F7B5C3D-F508-47C1-AFBA-755384C3CB86}">
      <dgm:prSet/>
      <dgm:spPr/>
      <dgm:t>
        <a:bodyPr/>
        <a:lstStyle/>
        <a:p>
          <a:endParaRPr lang="en-GB"/>
        </a:p>
      </dgm:t>
    </dgm:pt>
    <dgm:pt modelId="{39D9C7F0-B087-4BF5-8EC6-19CF1E13759E}" type="sibTrans" cxnId="{0F7B5C3D-F508-47C1-AFBA-755384C3CB86}">
      <dgm:prSet/>
      <dgm:spPr/>
      <dgm:t>
        <a:bodyPr/>
        <a:lstStyle/>
        <a:p>
          <a:endParaRPr lang="en-GB"/>
        </a:p>
      </dgm:t>
    </dgm:pt>
    <dgm:pt modelId="{2DEEE4CF-31D1-4403-A6E1-B08361374B12}">
      <dgm:prSet/>
      <dgm:spPr/>
      <dgm:t>
        <a:bodyPr/>
        <a:lstStyle/>
        <a:p>
          <a:r>
            <a:rPr lang="en-GB"/>
            <a:t>Cricket</a:t>
          </a:r>
        </a:p>
      </dgm:t>
    </dgm:pt>
    <dgm:pt modelId="{1AAA5878-F338-4021-830A-8639A6659E1A}" type="parTrans" cxnId="{B611FB77-2D70-4499-97BF-3CAF5514E590}">
      <dgm:prSet/>
      <dgm:spPr/>
      <dgm:t>
        <a:bodyPr/>
        <a:lstStyle/>
        <a:p>
          <a:endParaRPr lang="en-GB"/>
        </a:p>
      </dgm:t>
    </dgm:pt>
    <dgm:pt modelId="{4969B833-71CD-432C-854D-5A384A9E1EEB}" type="sibTrans" cxnId="{B611FB77-2D70-4499-97BF-3CAF5514E590}">
      <dgm:prSet/>
      <dgm:spPr/>
      <dgm:t>
        <a:bodyPr/>
        <a:lstStyle/>
        <a:p>
          <a:endParaRPr lang="en-GB"/>
        </a:p>
      </dgm:t>
    </dgm:pt>
    <dgm:pt modelId="{B5E518D3-8143-4925-B33C-2352487E385C}">
      <dgm:prSet/>
      <dgm:spPr/>
      <dgm:t>
        <a:bodyPr/>
        <a:lstStyle/>
        <a:p>
          <a:r>
            <a:rPr lang="en-GB"/>
            <a:t>Secretary</a:t>
          </a:r>
        </a:p>
      </dgm:t>
    </dgm:pt>
    <dgm:pt modelId="{DDCCE567-7CB3-4821-B382-4C6A7094473F}" type="parTrans" cxnId="{1ACB9676-C448-4BF6-80FF-DFA48C9EBE90}">
      <dgm:prSet/>
      <dgm:spPr/>
      <dgm:t>
        <a:bodyPr/>
        <a:lstStyle/>
        <a:p>
          <a:endParaRPr lang="en-GB"/>
        </a:p>
      </dgm:t>
    </dgm:pt>
    <dgm:pt modelId="{9E731FBE-7E30-4ECE-B0A3-6FE519F2D57E}" type="sibTrans" cxnId="{1ACB9676-C448-4BF6-80FF-DFA48C9EBE90}">
      <dgm:prSet/>
      <dgm:spPr/>
      <dgm:t>
        <a:bodyPr/>
        <a:lstStyle/>
        <a:p>
          <a:endParaRPr lang="en-GB"/>
        </a:p>
      </dgm:t>
    </dgm:pt>
    <dgm:pt modelId="{AE459F4D-8D8E-4559-B349-6C66BF96F6CA}">
      <dgm:prSet/>
      <dgm:spPr/>
      <dgm:t>
        <a:bodyPr/>
        <a:lstStyle/>
        <a:p>
          <a:r>
            <a:rPr lang="en-GB"/>
            <a:t>Treasurer</a:t>
          </a:r>
        </a:p>
      </dgm:t>
    </dgm:pt>
    <dgm:pt modelId="{ECBAEC17-162A-4D36-97B2-5BB1D2F7B76E}" type="parTrans" cxnId="{EF0C62FE-1BDD-4672-9872-37FE85A8BAE0}">
      <dgm:prSet/>
      <dgm:spPr/>
      <dgm:t>
        <a:bodyPr/>
        <a:lstStyle/>
        <a:p>
          <a:endParaRPr lang="en-GB"/>
        </a:p>
      </dgm:t>
    </dgm:pt>
    <dgm:pt modelId="{31F1F6FB-4014-4DEC-922F-75BF5E981801}" type="sibTrans" cxnId="{EF0C62FE-1BDD-4672-9872-37FE85A8BAE0}">
      <dgm:prSet/>
      <dgm:spPr/>
      <dgm:t>
        <a:bodyPr/>
        <a:lstStyle/>
        <a:p>
          <a:endParaRPr lang="en-GB"/>
        </a:p>
      </dgm:t>
    </dgm:pt>
    <dgm:pt modelId="{1DE71D3E-218F-49E0-A4B0-0414FBD2EFA7}">
      <dgm:prSet/>
      <dgm:spPr/>
      <dgm:t>
        <a:bodyPr/>
        <a:lstStyle/>
        <a:p>
          <a:r>
            <a:rPr lang="en-GB"/>
            <a:t>Rounders</a:t>
          </a:r>
        </a:p>
      </dgm:t>
    </dgm:pt>
    <dgm:pt modelId="{62545030-4B23-490B-9A9A-5C34349918C5}" type="parTrans" cxnId="{6A6F3D91-7C7D-4B1C-BB5D-3D2D6E7A421E}">
      <dgm:prSet/>
      <dgm:spPr/>
      <dgm:t>
        <a:bodyPr/>
        <a:lstStyle/>
        <a:p>
          <a:endParaRPr lang="en-GB"/>
        </a:p>
      </dgm:t>
    </dgm:pt>
    <dgm:pt modelId="{45E88AAD-FA62-4E76-9563-A26E244233D8}" type="sibTrans" cxnId="{6A6F3D91-7C7D-4B1C-BB5D-3D2D6E7A421E}">
      <dgm:prSet/>
      <dgm:spPr/>
      <dgm:t>
        <a:bodyPr/>
        <a:lstStyle/>
        <a:p>
          <a:endParaRPr lang="en-GB"/>
        </a:p>
      </dgm:t>
    </dgm:pt>
    <dgm:pt modelId="{55F6FC14-45D3-44A5-9100-89DCA6218A36}">
      <dgm:prSet/>
      <dgm:spPr/>
      <dgm:t>
        <a:bodyPr/>
        <a:lstStyle/>
        <a:p>
          <a:r>
            <a:rPr lang="en-GB"/>
            <a:t>Aquathlon</a:t>
          </a:r>
        </a:p>
      </dgm:t>
    </dgm:pt>
    <dgm:pt modelId="{C168FDD4-38A7-4A3C-94E4-5277A92652A2}" type="parTrans" cxnId="{9C236A9A-2813-4688-86BB-5C49F6DB8CFE}">
      <dgm:prSet/>
      <dgm:spPr/>
      <dgm:t>
        <a:bodyPr/>
        <a:lstStyle/>
        <a:p>
          <a:endParaRPr lang="en-GB"/>
        </a:p>
      </dgm:t>
    </dgm:pt>
    <dgm:pt modelId="{B9820D5B-A2DC-4D08-BA9F-950EB39FC0A0}" type="sibTrans" cxnId="{9C236A9A-2813-4688-86BB-5C49F6DB8CFE}">
      <dgm:prSet/>
      <dgm:spPr/>
      <dgm:t>
        <a:bodyPr/>
        <a:lstStyle/>
        <a:p>
          <a:endParaRPr lang="en-GB"/>
        </a:p>
      </dgm:t>
    </dgm:pt>
    <dgm:pt modelId="{E7A7B96B-327E-4130-ADFC-025474FD2DCD}">
      <dgm:prSet/>
      <dgm:spPr/>
      <dgm:t>
        <a:bodyPr/>
        <a:lstStyle/>
        <a:p>
          <a:r>
            <a:rPr lang="en-GB"/>
            <a:t>Basketball</a:t>
          </a:r>
        </a:p>
      </dgm:t>
    </dgm:pt>
    <dgm:pt modelId="{14C7E613-4947-46BD-8D3E-027ACFDF88F0}" type="parTrans" cxnId="{68322E48-5D84-47F2-935D-AA3D5A315227}">
      <dgm:prSet/>
      <dgm:spPr/>
      <dgm:t>
        <a:bodyPr/>
        <a:lstStyle/>
        <a:p>
          <a:endParaRPr lang="en-GB"/>
        </a:p>
      </dgm:t>
    </dgm:pt>
    <dgm:pt modelId="{FF2A4812-4F8D-44FF-886C-3F327B635627}" type="sibTrans" cxnId="{68322E48-5D84-47F2-935D-AA3D5A315227}">
      <dgm:prSet/>
      <dgm:spPr/>
      <dgm:t>
        <a:bodyPr/>
        <a:lstStyle/>
        <a:p>
          <a:endParaRPr lang="en-GB"/>
        </a:p>
      </dgm:t>
    </dgm:pt>
    <dgm:pt modelId="{46AEF68F-DF8D-4AE6-AC6A-DD4D3D4E53C9}">
      <dgm:prSet/>
      <dgm:spPr/>
      <dgm:t>
        <a:bodyPr/>
        <a:lstStyle/>
        <a:p>
          <a:r>
            <a:rPr lang="en-GB"/>
            <a:t>School Games Organisers</a:t>
          </a:r>
        </a:p>
      </dgm:t>
    </dgm:pt>
    <dgm:pt modelId="{BBDDAAC5-A885-498E-B710-68B7F6345B44}" type="parTrans" cxnId="{DFC1FF05-42B5-44DF-87D2-29D7869F0FD2}">
      <dgm:prSet/>
      <dgm:spPr/>
      <dgm:t>
        <a:bodyPr/>
        <a:lstStyle/>
        <a:p>
          <a:endParaRPr lang="en-GB"/>
        </a:p>
      </dgm:t>
    </dgm:pt>
    <dgm:pt modelId="{877EC3E3-8C63-4BB3-A874-383AB62A1085}" type="sibTrans" cxnId="{DFC1FF05-42B5-44DF-87D2-29D7869F0FD2}">
      <dgm:prSet/>
      <dgm:spPr/>
      <dgm:t>
        <a:bodyPr/>
        <a:lstStyle/>
        <a:p>
          <a:endParaRPr lang="en-GB"/>
        </a:p>
      </dgm:t>
    </dgm:pt>
    <dgm:pt modelId="{2403A79E-7B55-41F3-B93E-654A59FD51C0}">
      <dgm:prSet/>
      <dgm:spPr/>
      <dgm:t>
        <a:bodyPr/>
        <a:lstStyle/>
        <a:p>
          <a:r>
            <a:rPr lang="en-GB"/>
            <a:t>Hockey</a:t>
          </a:r>
        </a:p>
      </dgm:t>
    </dgm:pt>
    <dgm:pt modelId="{44734B4F-6D4D-4F6A-9CBA-0FEB5532C5C5}" type="parTrans" cxnId="{BD648EE0-8923-4A85-B81B-67C3759891B6}">
      <dgm:prSet/>
      <dgm:spPr/>
      <dgm:t>
        <a:bodyPr/>
        <a:lstStyle/>
        <a:p>
          <a:endParaRPr lang="en-GB"/>
        </a:p>
      </dgm:t>
    </dgm:pt>
    <dgm:pt modelId="{8853A748-691E-414E-942C-03F88A736392}" type="sibTrans" cxnId="{BD648EE0-8923-4A85-B81B-67C3759891B6}">
      <dgm:prSet/>
      <dgm:spPr/>
      <dgm:t>
        <a:bodyPr/>
        <a:lstStyle/>
        <a:p>
          <a:endParaRPr lang="en-GB"/>
        </a:p>
      </dgm:t>
    </dgm:pt>
    <dgm:pt modelId="{FB3C7FEE-C30D-4309-A5D2-C92AB0F9B236}">
      <dgm:prSet phldrT="[Text]"/>
      <dgm:spPr/>
      <dgm:t>
        <a:bodyPr/>
        <a:lstStyle/>
        <a:p>
          <a:r>
            <a:rPr lang="en-GB"/>
            <a:t>Vice Chair</a:t>
          </a:r>
        </a:p>
      </dgm:t>
    </dgm:pt>
    <dgm:pt modelId="{0D200F7B-618C-4972-8ED0-BBD91DE30D5E}" type="parTrans" cxnId="{964FCC6E-EC72-44C5-882B-1D02BC335820}">
      <dgm:prSet/>
      <dgm:spPr/>
      <dgm:t>
        <a:bodyPr/>
        <a:lstStyle/>
        <a:p>
          <a:endParaRPr lang="en-GB"/>
        </a:p>
      </dgm:t>
    </dgm:pt>
    <dgm:pt modelId="{315EE686-6DEA-4366-A229-2ED2902531A0}" type="sibTrans" cxnId="{964FCC6E-EC72-44C5-882B-1D02BC335820}">
      <dgm:prSet/>
      <dgm:spPr/>
      <dgm:t>
        <a:bodyPr/>
        <a:lstStyle/>
        <a:p>
          <a:endParaRPr lang="en-GB"/>
        </a:p>
      </dgm:t>
    </dgm:pt>
    <dgm:pt modelId="{C1FBA7D5-B4A4-4B36-9109-1A2C89A46C4F}">
      <dgm:prSet/>
      <dgm:spPr/>
      <dgm:t>
        <a:bodyPr/>
        <a:lstStyle/>
        <a:p>
          <a:r>
            <a:rPr lang="en-GB"/>
            <a:t>SOPHA Representative</a:t>
          </a:r>
        </a:p>
      </dgm:t>
    </dgm:pt>
    <dgm:pt modelId="{CD06A1B3-0499-4EB8-85EB-71DCC33E7274}" type="parTrans" cxnId="{E3ED4D3A-079A-4BF7-92DB-2EC2D81104E7}">
      <dgm:prSet/>
      <dgm:spPr/>
      <dgm:t>
        <a:bodyPr/>
        <a:lstStyle/>
        <a:p>
          <a:endParaRPr lang="en-GB"/>
        </a:p>
      </dgm:t>
    </dgm:pt>
    <dgm:pt modelId="{3E7CF1C4-BE79-4B40-A4EA-0E75F1BFDD9B}" type="sibTrans" cxnId="{E3ED4D3A-079A-4BF7-92DB-2EC2D81104E7}">
      <dgm:prSet/>
      <dgm:spPr/>
      <dgm:t>
        <a:bodyPr/>
        <a:lstStyle/>
        <a:p>
          <a:endParaRPr lang="en-GB"/>
        </a:p>
      </dgm:t>
    </dgm:pt>
    <dgm:pt modelId="{66DEE00A-C5C4-4B9F-8F4C-A052FC2D7657}">
      <dgm:prSet/>
      <dgm:spPr/>
      <dgm:t>
        <a:bodyPr/>
        <a:lstStyle/>
        <a:p>
          <a:r>
            <a:rPr lang="en-GB"/>
            <a:t>Tennis</a:t>
          </a:r>
        </a:p>
      </dgm:t>
    </dgm:pt>
    <dgm:pt modelId="{74761D40-4126-4D03-A288-911DD1DD928D}" type="parTrans" cxnId="{FEDDC9D3-1352-4404-BD72-39E51F7869CD}">
      <dgm:prSet/>
      <dgm:spPr/>
      <dgm:t>
        <a:bodyPr/>
        <a:lstStyle/>
        <a:p>
          <a:endParaRPr lang="en-GB"/>
        </a:p>
      </dgm:t>
    </dgm:pt>
    <dgm:pt modelId="{C2067925-C4B3-4920-B188-881A69A6FF0E}" type="sibTrans" cxnId="{FEDDC9D3-1352-4404-BD72-39E51F7869CD}">
      <dgm:prSet/>
      <dgm:spPr/>
      <dgm:t>
        <a:bodyPr/>
        <a:lstStyle/>
        <a:p>
          <a:endParaRPr lang="en-GB"/>
        </a:p>
      </dgm:t>
    </dgm:pt>
    <dgm:pt modelId="{FDA15CEB-4DBE-43EB-8CDB-64F40C70F49E}">
      <dgm:prSet/>
      <dgm:spPr/>
      <dgm:t>
        <a:bodyPr/>
        <a:lstStyle/>
        <a:p>
          <a:r>
            <a:rPr lang="en-GB"/>
            <a:t>Panathlon</a:t>
          </a:r>
        </a:p>
      </dgm:t>
    </dgm:pt>
    <dgm:pt modelId="{C1ED6536-203D-47D9-9C58-0785BF536282}" type="parTrans" cxnId="{E2063240-86C8-46E1-ADCB-A55BE6BEEEEB}">
      <dgm:prSet/>
      <dgm:spPr/>
      <dgm:t>
        <a:bodyPr/>
        <a:lstStyle/>
        <a:p>
          <a:endParaRPr lang="en-GB"/>
        </a:p>
      </dgm:t>
    </dgm:pt>
    <dgm:pt modelId="{E337325B-CEA9-4EB8-AB7D-468D21A5A65A}" type="sibTrans" cxnId="{E2063240-86C8-46E1-ADCB-A55BE6BEEEEB}">
      <dgm:prSet/>
      <dgm:spPr/>
      <dgm:t>
        <a:bodyPr/>
        <a:lstStyle/>
        <a:p>
          <a:endParaRPr lang="en-GB"/>
        </a:p>
      </dgm:t>
    </dgm:pt>
    <dgm:pt modelId="{63B267ED-9973-4159-898C-A6674D9E3061}">
      <dgm:prSet/>
      <dgm:spPr/>
      <dgm:t>
        <a:bodyPr/>
        <a:lstStyle/>
        <a:p>
          <a:r>
            <a:rPr lang="en-GB"/>
            <a:t>Handball</a:t>
          </a:r>
        </a:p>
      </dgm:t>
    </dgm:pt>
    <dgm:pt modelId="{36A0DBCB-DDF0-41F8-A594-58BDAF78508F}" type="parTrans" cxnId="{33B3F804-D4AA-4E8D-84AD-DA1C060017E7}">
      <dgm:prSet/>
      <dgm:spPr/>
      <dgm:t>
        <a:bodyPr/>
        <a:lstStyle/>
        <a:p>
          <a:endParaRPr lang="en-GB"/>
        </a:p>
      </dgm:t>
    </dgm:pt>
    <dgm:pt modelId="{9366ECE2-84C8-4ECF-8253-1C829A97B18B}" type="sibTrans" cxnId="{33B3F804-D4AA-4E8D-84AD-DA1C060017E7}">
      <dgm:prSet/>
      <dgm:spPr/>
      <dgm:t>
        <a:bodyPr/>
        <a:lstStyle/>
        <a:p>
          <a:endParaRPr lang="en-GB"/>
        </a:p>
      </dgm:t>
    </dgm:pt>
    <dgm:pt modelId="{133237EE-422B-4EAC-BE15-91CEDD9C17C5}">
      <dgm:prSet/>
      <dgm:spPr/>
      <dgm:t>
        <a:bodyPr/>
        <a:lstStyle/>
        <a:p>
          <a:r>
            <a:rPr lang="en-GB"/>
            <a:t>SEND</a:t>
          </a:r>
        </a:p>
      </dgm:t>
    </dgm:pt>
    <dgm:pt modelId="{B7D18C8C-4D5F-4727-936E-AB72186C7980}" type="parTrans" cxnId="{2F88BD9D-CD5F-4937-B66E-2EE4717E38AF}">
      <dgm:prSet/>
      <dgm:spPr/>
      <dgm:t>
        <a:bodyPr/>
        <a:lstStyle/>
        <a:p>
          <a:endParaRPr lang="en-GB"/>
        </a:p>
      </dgm:t>
    </dgm:pt>
    <dgm:pt modelId="{431D5DC8-85E4-4B54-A128-1D4B1A902DF2}" type="sibTrans" cxnId="{2F88BD9D-CD5F-4937-B66E-2EE4717E38AF}">
      <dgm:prSet/>
      <dgm:spPr/>
      <dgm:t>
        <a:bodyPr/>
        <a:lstStyle/>
        <a:p>
          <a:endParaRPr lang="en-GB"/>
        </a:p>
      </dgm:t>
    </dgm:pt>
    <dgm:pt modelId="{699D6FC4-5785-4E89-85B8-B477F0CE2194}">
      <dgm:prSet/>
      <dgm:spPr/>
      <dgm:t>
        <a:bodyPr/>
        <a:lstStyle/>
        <a:p>
          <a:r>
            <a:rPr lang="en-GB"/>
            <a:t>Table Tennis </a:t>
          </a:r>
        </a:p>
      </dgm:t>
    </dgm:pt>
    <dgm:pt modelId="{6AB5F1F8-2DC4-4074-BEFF-58577BA3B009}" type="parTrans" cxnId="{1AA8DF16-F092-4049-8372-D887A69BC170}">
      <dgm:prSet/>
      <dgm:spPr/>
      <dgm:t>
        <a:bodyPr/>
        <a:lstStyle/>
        <a:p>
          <a:endParaRPr lang="en-GB"/>
        </a:p>
      </dgm:t>
    </dgm:pt>
    <dgm:pt modelId="{685FE1AB-C349-4A38-8213-C1DB788DE759}" type="sibTrans" cxnId="{1AA8DF16-F092-4049-8372-D887A69BC170}">
      <dgm:prSet/>
      <dgm:spPr/>
      <dgm:t>
        <a:bodyPr/>
        <a:lstStyle/>
        <a:p>
          <a:endParaRPr lang="en-GB"/>
        </a:p>
      </dgm:t>
    </dgm:pt>
    <dgm:pt modelId="{0A40BF28-ADFB-4BF1-A54A-E1B6E4B4D394}">
      <dgm:prSet/>
      <dgm:spPr/>
      <dgm:t>
        <a:bodyPr/>
        <a:lstStyle/>
        <a:p>
          <a:r>
            <a:rPr lang="en-GB"/>
            <a:t>Gymnastics</a:t>
          </a:r>
        </a:p>
      </dgm:t>
    </dgm:pt>
    <dgm:pt modelId="{DDF3BC9A-B038-453E-8F38-164A66362C4F}" type="sibTrans" cxnId="{67B9C535-CE9C-4E76-9F5D-0BD453DD70C2}">
      <dgm:prSet/>
      <dgm:spPr/>
      <dgm:t>
        <a:bodyPr/>
        <a:lstStyle/>
        <a:p>
          <a:endParaRPr lang="en-GB"/>
        </a:p>
      </dgm:t>
    </dgm:pt>
    <dgm:pt modelId="{524A088F-E10F-4842-8582-F7763ACA6E6D}" type="parTrans" cxnId="{67B9C535-CE9C-4E76-9F5D-0BD453DD70C2}">
      <dgm:prSet/>
      <dgm:spPr/>
      <dgm:t>
        <a:bodyPr/>
        <a:lstStyle/>
        <a:p>
          <a:endParaRPr lang="en-GB"/>
        </a:p>
      </dgm:t>
    </dgm:pt>
    <dgm:pt modelId="{2C9DF104-00D3-4A82-B925-64D90E5464AA}">
      <dgm:prSet/>
      <dgm:spPr/>
      <dgm:t>
        <a:bodyPr/>
        <a:lstStyle/>
        <a:p>
          <a:r>
            <a:rPr lang="en-GB"/>
            <a:t>Boccia</a:t>
          </a:r>
        </a:p>
      </dgm:t>
    </dgm:pt>
    <dgm:pt modelId="{0AFA143E-3906-4C61-B47C-E6AD3C1954A7}" type="parTrans" cxnId="{73F3344E-55B4-4A81-B44B-9CD8E16D716A}">
      <dgm:prSet/>
      <dgm:spPr/>
      <dgm:t>
        <a:bodyPr/>
        <a:lstStyle/>
        <a:p>
          <a:endParaRPr lang="en-GB"/>
        </a:p>
      </dgm:t>
    </dgm:pt>
    <dgm:pt modelId="{90A03B52-6405-46FC-BF43-7EB35BFC0F49}" type="sibTrans" cxnId="{73F3344E-55B4-4A81-B44B-9CD8E16D716A}">
      <dgm:prSet/>
      <dgm:spPr/>
      <dgm:t>
        <a:bodyPr/>
        <a:lstStyle/>
        <a:p>
          <a:endParaRPr lang="en-GB"/>
        </a:p>
      </dgm:t>
    </dgm:pt>
    <dgm:pt modelId="{4FE110E5-A9D7-4830-8E00-CD6732C77D6E}">
      <dgm:prSet/>
      <dgm:spPr/>
      <dgm:t>
        <a:bodyPr/>
        <a:lstStyle/>
        <a:p>
          <a:r>
            <a:rPr lang="en-GB"/>
            <a:t>Kurling</a:t>
          </a:r>
        </a:p>
      </dgm:t>
    </dgm:pt>
    <dgm:pt modelId="{55B450FA-E584-42FE-BB72-FCFD71D42C2F}" type="parTrans" cxnId="{D1FA1533-653A-43B7-9531-11E170711ECD}">
      <dgm:prSet/>
      <dgm:spPr/>
      <dgm:t>
        <a:bodyPr/>
        <a:lstStyle/>
        <a:p>
          <a:endParaRPr lang="en-GB"/>
        </a:p>
      </dgm:t>
    </dgm:pt>
    <dgm:pt modelId="{D5DA8C62-CE79-495A-A348-1EE9528321C1}" type="sibTrans" cxnId="{D1FA1533-653A-43B7-9531-11E170711ECD}">
      <dgm:prSet/>
      <dgm:spPr/>
      <dgm:t>
        <a:bodyPr/>
        <a:lstStyle/>
        <a:p>
          <a:endParaRPr lang="en-GB"/>
        </a:p>
      </dgm:t>
    </dgm:pt>
    <dgm:pt modelId="{F84AE885-2D0C-4FBB-B3F3-649039B6F1FF}">
      <dgm:prSet/>
      <dgm:spPr/>
      <dgm:t>
        <a:bodyPr/>
        <a:lstStyle/>
        <a:p>
          <a:r>
            <a:rPr lang="en-GB"/>
            <a:t>Volleyball</a:t>
          </a:r>
        </a:p>
      </dgm:t>
    </dgm:pt>
    <dgm:pt modelId="{158D4858-0334-4A05-826E-EABFE99FE63B}" type="parTrans" cxnId="{F67C9CF4-E4E6-4D1F-B914-516FD28DF957}">
      <dgm:prSet/>
      <dgm:spPr/>
      <dgm:t>
        <a:bodyPr/>
        <a:lstStyle/>
        <a:p>
          <a:endParaRPr lang="en-GB"/>
        </a:p>
      </dgm:t>
    </dgm:pt>
    <dgm:pt modelId="{6041CA1E-5BAC-4A1B-B642-180637F458E5}" type="sibTrans" cxnId="{F67C9CF4-E4E6-4D1F-B914-516FD28DF957}">
      <dgm:prSet/>
      <dgm:spPr/>
      <dgm:t>
        <a:bodyPr/>
        <a:lstStyle/>
        <a:p>
          <a:endParaRPr lang="en-GB"/>
        </a:p>
      </dgm:t>
    </dgm:pt>
    <dgm:pt modelId="{D3AB2D91-93A4-4268-B8B7-D0D6E4D47ED9}">
      <dgm:prSet/>
      <dgm:spPr/>
      <dgm:t>
        <a:bodyPr/>
        <a:lstStyle/>
        <a:p>
          <a:r>
            <a:rPr lang="en-GB"/>
            <a:t>Dynamos</a:t>
          </a:r>
        </a:p>
      </dgm:t>
    </dgm:pt>
    <dgm:pt modelId="{5704E827-C648-4B32-BE98-E150DFA69C1E}" type="parTrans" cxnId="{9C620659-E07F-4092-BB66-CCAABBD90DD3}">
      <dgm:prSet/>
      <dgm:spPr/>
      <dgm:t>
        <a:bodyPr/>
        <a:lstStyle/>
        <a:p>
          <a:endParaRPr lang="en-GB"/>
        </a:p>
      </dgm:t>
    </dgm:pt>
    <dgm:pt modelId="{90E6EEDB-F413-43F2-8EDB-7F3E736DC907}" type="sibTrans" cxnId="{9C620659-E07F-4092-BB66-CCAABBD90DD3}">
      <dgm:prSet/>
      <dgm:spPr/>
      <dgm:t>
        <a:bodyPr/>
        <a:lstStyle/>
        <a:p>
          <a:endParaRPr lang="en-GB"/>
        </a:p>
      </dgm:t>
    </dgm:pt>
    <dgm:pt modelId="{DAD84D19-2A6E-4622-BC7B-AE554662E398}">
      <dgm:prSet/>
      <dgm:spPr/>
      <dgm:t>
        <a:bodyPr/>
        <a:lstStyle/>
        <a:p>
          <a:r>
            <a:rPr lang="en-GB"/>
            <a:t>Rapid Fire</a:t>
          </a:r>
        </a:p>
      </dgm:t>
    </dgm:pt>
    <dgm:pt modelId="{E8398CBD-6051-4533-9D94-94B98191498D}" type="sibTrans" cxnId="{81A9AE5F-672B-4174-8B7D-3481AC9B9F93}">
      <dgm:prSet/>
      <dgm:spPr/>
      <dgm:t>
        <a:bodyPr/>
        <a:lstStyle/>
        <a:p>
          <a:endParaRPr lang="en-GB"/>
        </a:p>
      </dgm:t>
    </dgm:pt>
    <dgm:pt modelId="{1BA70894-AD49-44A9-8086-6415ECFB05B4}" type="parTrans" cxnId="{81A9AE5F-672B-4174-8B7D-3481AC9B9F93}">
      <dgm:prSet/>
      <dgm:spPr/>
      <dgm:t>
        <a:bodyPr/>
        <a:lstStyle/>
        <a:p>
          <a:endParaRPr lang="en-GB"/>
        </a:p>
      </dgm:t>
    </dgm:pt>
    <dgm:pt modelId="{69D3F692-B515-4231-917D-537ED35A516C}">
      <dgm:prSet/>
      <dgm:spPr/>
      <dgm:t>
        <a:bodyPr/>
        <a:lstStyle/>
        <a:p>
          <a:r>
            <a:rPr lang="en-GB"/>
            <a:t>3 tees</a:t>
          </a:r>
        </a:p>
      </dgm:t>
    </dgm:pt>
    <dgm:pt modelId="{641EEB68-8DB5-4C94-A478-C5F5BD77B6DD}" type="parTrans" cxnId="{D08D1C54-A38C-43B5-B629-550EE142C5CB}">
      <dgm:prSet/>
      <dgm:spPr/>
      <dgm:t>
        <a:bodyPr/>
        <a:lstStyle/>
        <a:p>
          <a:endParaRPr lang="en-GB"/>
        </a:p>
      </dgm:t>
    </dgm:pt>
    <dgm:pt modelId="{56489B94-E16F-4D00-AE06-9FFCD3C95E1E}" type="sibTrans" cxnId="{D08D1C54-A38C-43B5-B629-550EE142C5CB}">
      <dgm:prSet/>
      <dgm:spPr/>
      <dgm:t>
        <a:bodyPr/>
        <a:lstStyle/>
        <a:p>
          <a:endParaRPr lang="en-GB"/>
        </a:p>
      </dgm:t>
    </dgm:pt>
    <dgm:pt modelId="{6942BEA4-DFDE-423F-8420-F4F22F0A9A6C}" type="pres">
      <dgm:prSet presAssocID="{E9AC1E48-E2B6-4E58-BB80-E4F5ED517F50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3BB4706E-7A36-44C9-8AA7-A20E5174D5F1}" type="pres">
      <dgm:prSet presAssocID="{6D4132E2-79FC-4B2F-9317-C9B7EDFC9CA0}" presName="hierRoot1" presStyleCnt="0"/>
      <dgm:spPr/>
    </dgm:pt>
    <dgm:pt modelId="{452472EC-752F-4352-9639-532BEF6A4B0D}" type="pres">
      <dgm:prSet presAssocID="{6D4132E2-79FC-4B2F-9317-C9B7EDFC9CA0}" presName="composite" presStyleCnt="0"/>
      <dgm:spPr/>
    </dgm:pt>
    <dgm:pt modelId="{CA66DC51-A076-498E-987E-CB7AE791A023}" type="pres">
      <dgm:prSet presAssocID="{6D4132E2-79FC-4B2F-9317-C9B7EDFC9CA0}" presName="background" presStyleLbl="node0" presStyleIdx="0" presStyleCnt="13"/>
      <dgm:spPr/>
    </dgm:pt>
    <dgm:pt modelId="{5737D299-BC1C-4EFC-9F95-46862CDC7782}" type="pres">
      <dgm:prSet presAssocID="{6D4132E2-79FC-4B2F-9317-C9B7EDFC9CA0}" presName="text" presStyleLbl="fgAcc0" presStyleIdx="0" presStyleCnt="13">
        <dgm:presLayoutVars>
          <dgm:chPref val="3"/>
        </dgm:presLayoutVars>
      </dgm:prSet>
      <dgm:spPr/>
    </dgm:pt>
    <dgm:pt modelId="{D24EB86F-04C2-4E8D-B8EF-1F75F9AC7073}" type="pres">
      <dgm:prSet presAssocID="{6D4132E2-79FC-4B2F-9317-C9B7EDFC9CA0}" presName="hierChild2" presStyleCnt="0"/>
      <dgm:spPr/>
    </dgm:pt>
    <dgm:pt modelId="{6BC3D29E-1EA0-4E37-BF55-BEABC877C8EF}" type="pres">
      <dgm:prSet presAssocID="{FB3C7FEE-C30D-4309-A5D2-C92AB0F9B236}" presName="hierRoot1" presStyleCnt="0"/>
      <dgm:spPr/>
    </dgm:pt>
    <dgm:pt modelId="{68D74555-AECC-417C-8603-F99081BAA3C6}" type="pres">
      <dgm:prSet presAssocID="{FB3C7FEE-C30D-4309-A5D2-C92AB0F9B236}" presName="composite" presStyleCnt="0"/>
      <dgm:spPr/>
    </dgm:pt>
    <dgm:pt modelId="{9646AB75-F57E-4018-902F-0BD155398351}" type="pres">
      <dgm:prSet presAssocID="{FB3C7FEE-C30D-4309-A5D2-C92AB0F9B236}" presName="background" presStyleLbl="node0" presStyleIdx="1" presStyleCnt="13"/>
      <dgm:spPr/>
    </dgm:pt>
    <dgm:pt modelId="{B19A3C26-2E5E-4AA9-8D27-08FDE7E8C479}" type="pres">
      <dgm:prSet presAssocID="{FB3C7FEE-C30D-4309-A5D2-C92AB0F9B236}" presName="text" presStyleLbl="fgAcc0" presStyleIdx="1" presStyleCnt="13">
        <dgm:presLayoutVars>
          <dgm:chPref val="3"/>
        </dgm:presLayoutVars>
      </dgm:prSet>
      <dgm:spPr/>
    </dgm:pt>
    <dgm:pt modelId="{20865A83-03CA-48D1-A5C9-EE7CAD87E76F}" type="pres">
      <dgm:prSet presAssocID="{FB3C7FEE-C30D-4309-A5D2-C92AB0F9B236}" presName="hierChild2" presStyleCnt="0"/>
      <dgm:spPr/>
    </dgm:pt>
    <dgm:pt modelId="{2827749F-1EB3-4433-B69D-23CC1DB0420F}" type="pres">
      <dgm:prSet presAssocID="{861167C3-B808-4AAD-8476-AB21CDB6EDC8}" presName="Name10" presStyleLbl="parChTrans1D2" presStyleIdx="0" presStyleCnt="16"/>
      <dgm:spPr/>
    </dgm:pt>
    <dgm:pt modelId="{AE705935-F498-497E-AB22-8507794E1699}" type="pres">
      <dgm:prSet presAssocID="{F6B36DED-08DA-4B4B-9E53-4575B0DDDC1F}" presName="hierRoot2" presStyleCnt="0"/>
      <dgm:spPr/>
    </dgm:pt>
    <dgm:pt modelId="{D0D12CF5-9061-4B18-8FDF-D0FAD3205562}" type="pres">
      <dgm:prSet presAssocID="{F6B36DED-08DA-4B4B-9E53-4575B0DDDC1F}" presName="composite2" presStyleCnt="0"/>
      <dgm:spPr/>
    </dgm:pt>
    <dgm:pt modelId="{E13D65E6-E0FA-4690-A53D-234448573F67}" type="pres">
      <dgm:prSet presAssocID="{F6B36DED-08DA-4B4B-9E53-4575B0DDDC1F}" presName="background2" presStyleLbl="asst1" presStyleIdx="0" presStyleCnt="2"/>
      <dgm:spPr/>
    </dgm:pt>
    <dgm:pt modelId="{FDAC0F67-1672-4D74-B093-D72577F8A13F}" type="pres">
      <dgm:prSet presAssocID="{F6B36DED-08DA-4B4B-9E53-4575B0DDDC1F}" presName="text2" presStyleLbl="fgAcc2" presStyleIdx="0" presStyleCnt="16">
        <dgm:presLayoutVars>
          <dgm:chPref val="3"/>
        </dgm:presLayoutVars>
      </dgm:prSet>
      <dgm:spPr/>
    </dgm:pt>
    <dgm:pt modelId="{2FB9511B-79D1-4D58-8E98-03A4B15E315B}" type="pres">
      <dgm:prSet presAssocID="{F6B36DED-08DA-4B4B-9E53-4575B0DDDC1F}" presName="hierChild3" presStyleCnt="0"/>
      <dgm:spPr/>
    </dgm:pt>
    <dgm:pt modelId="{E4186DBF-532A-4234-9E63-B0B6E7E08EE1}" type="pres">
      <dgm:prSet presAssocID="{0DA6ADBF-B0EC-4D1E-9DB7-89CA9CFEA742}" presName="Name10" presStyleLbl="parChTrans1D2" presStyleIdx="1" presStyleCnt="16"/>
      <dgm:spPr/>
    </dgm:pt>
    <dgm:pt modelId="{92E2F8F9-0DC3-49F0-82E1-4492A8A82417}" type="pres">
      <dgm:prSet presAssocID="{BCCD01D5-5668-4FE1-AF76-A8E8F936BC32}" presName="hierRoot2" presStyleCnt="0"/>
      <dgm:spPr/>
    </dgm:pt>
    <dgm:pt modelId="{81054883-F253-4C54-805F-337621031A63}" type="pres">
      <dgm:prSet presAssocID="{BCCD01D5-5668-4FE1-AF76-A8E8F936BC32}" presName="composite2" presStyleCnt="0"/>
      <dgm:spPr/>
    </dgm:pt>
    <dgm:pt modelId="{8B9E4D7C-CC4C-4CAF-87D3-B6D3EBC0006C}" type="pres">
      <dgm:prSet presAssocID="{BCCD01D5-5668-4FE1-AF76-A8E8F936BC32}" presName="background2" presStyleLbl="asst1" presStyleIdx="1" presStyleCnt="2"/>
      <dgm:spPr/>
    </dgm:pt>
    <dgm:pt modelId="{BF2ADE18-0E14-49F7-91E6-C22FA52530E1}" type="pres">
      <dgm:prSet presAssocID="{BCCD01D5-5668-4FE1-AF76-A8E8F936BC32}" presName="text2" presStyleLbl="fgAcc2" presStyleIdx="1" presStyleCnt="16">
        <dgm:presLayoutVars>
          <dgm:chPref val="3"/>
        </dgm:presLayoutVars>
      </dgm:prSet>
      <dgm:spPr/>
    </dgm:pt>
    <dgm:pt modelId="{81B9675A-1FE1-4E67-87B6-9C001EE5196C}" type="pres">
      <dgm:prSet presAssocID="{BCCD01D5-5668-4FE1-AF76-A8E8F936BC32}" presName="hierChild3" presStyleCnt="0"/>
      <dgm:spPr/>
    </dgm:pt>
    <dgm:pt modelId="{AF3842BE-7D1C-4231-A844-A215FC269823}" type="pres">
      <dgm:prSet presAssocID="{B98B4F48-148A-4249-BC14-B954570A8CDD}" presName="Name10" presStyleLbl="parChTrans1D2" presStyleIdx="2" presStyleCnt="16"/>
      <dgm:spPr/>
    </dgm:pt>
    <dgm:pt modelId="{1A2B9AAB-F5BF-4F1B-AD15-EEED75DB1347}" type="pres">
      <dgm:prSet presAssocID="{2A7129A7-E5D3-49B8-9FF9-0F5BCD65C904}" presName="hierRoot2" presStyleCnt="0"/>
      <dgm:spPr/>
    </dgm:pt>
    <dgm:pt modelId="{1ADADF06-1BF0-4FAA-8DB9-4529E090E556}" type="pres">
      <dgm:prSet presAssocID="{2A7129A7-E5D3-49B8-9FF9-0F5BCD65C904}" presName="composite2" presStyleCnt="0"/>
      <dgm:spPr/>
    </dgm:pt>
    <dgm:pt modelId="{72294E82-BE89-4127-9E15-0013BEDD81F3}" type="pres">
      <dgm:prSet presAssocID="{2A7129A7-E5D3-49B8-9FF9-0F5BCD65C904}" presName="background2" presStyleLbl="node2" presStyleIdx="0" presStyleCnt="14"/>
      <dgm:spPr/>
    </dgm:pt>
    <dgm:pt modelId="{C337853A-0DAF-4935-988E-1FECABC8C251}" type="pres">
      <dgm:prSet presAssocID="{2A7129A7-E5D3-49B8-9FF9-0F5BCD65C904}" presName="text2" presStyleLbl="fgAcc2" presStyleIdx="2" presStyleCnt="16">
        <dgm:presLayoutVars>
          <dgm:chPref val="3"/>
        </dgm:presLayoutVars>
      </dgm:prSet>
      <dgm:spPr/>
    </dgm:pt>
    <dgm:pt modelId="{87CC5B8F-0A04-435A-B336-A09CCD8ECF3F}" type="pres">
      <dgm:prSet presAssocID="{2A7129A7-E5D3-49B8-9FF9-0F5BCD65C904}" presName="hierChild3" presStyleCnt="0"/>
      <dgm:spPr/>
    </dgm:pt>
    <dgm:pt modelId="{CA5E23E6-D001-416F-AC86-A16333E5F731}" type="pres">
      <dgm:prSet presAssocID="{EFF6F116-2FD6-4DF5-9F39-677EA34C4F6A}" presName="Name17" presStyleLbl="parChTrans1D3" presStyleIdx="0" presStyleCnt="3"/>
      <dgm:spPr/>
    </dgm:pt>
    <dgm:pt modelId="{038D2825-D4DA-41F5-B207-0C7F4AF98C23}" type="pres">
      <dgm:prSet presAssocID="{78E5CC7A-F730-44AF-9890-888C6E56DA1C}" presName="hierRoot3" presStyleCnt="0"/>
      <dgm:spPr/>
    </dgm:pt>
    <dgm:pt modelId="{CFE7FB8B-F8D3-4C01-9E0A-7CB596BC4E6F}" type="pres">
      <dgm:prSet presAssocID="{78E5CC7A-F730-44AF-9890-888C6E56DA1C}" presName="composite3" presStyleCnt="0"/>
      <dgm:spPr/>
    </dgm:pt>
    <dgm:pt modelId="{F4B5C7B8-0291-4D5F-B463-FFC9FAB9D70F}" type="pres">
      <dgm:prSet presAssocID="{78E5CC7A-F730-44AF-9890-888C6E56DA1C}" presName="background3" presStyleLbl="node3" presStyleIdx="0" presStyleCnt="3"/>
      <dgm:spPr/>
    </dgm:pt>
    <dgm:pt modelId="{3DA90B29-3C61-44E4-BA51-BB4D02ADE359}" type="pres">
      <dgm:prSet presAssocID="{78E5CC7A-F730-44AF-9890-888C6E56DA1C}" presName="text3" presStyleLbl="fgAcc3" presStyleIdx="0" presStyleCnt="3">
        <dgm:presLayoutVars>
          <dgm:chPref val="3"/>
        </dgm:presLayoutVars>
      </dgm:prSet>
      <dgm:spPr/>
    </dgm:pt>
    <dgm:pt modelId="{D2611630-1CCD-482E-8A35-AB340F764571}" type="pres">
      <dgm:prSet presAssocID="{78E5CC7A-F730-44AF-9890-888C6E56DA1C}" presName="hierChild4" presStyleCnt="0"/>
      <dgm:spPr/>
    </dgm:pt>
    <dgm:pt modelId="{8DB048A7-ABFD-4EB7-A735-8BE1CC3A779E}" type="pres">
      <dgm:prSet presAssocID="{BB0B86CE-819D-40FE-8885-2472B69F89E6}" presName="Name17" presStyleLbl="parChTrans1D3" presStyleIdx="1" presStyleCnt="3"/>
      <dgm:spPr/>
    </dgm:pt>
    <dgm:pt modelId="{0CC291A5-DF66-4F39-A1EA-49B513C3A1EC}" type="pres">
      <dgm:prSet presAssocID="{FE582667-DF3D-4BC7-BF90-B8D3DC42BED2}" presName="hierRoot3" presStyleCnt="0"/>
      <dgm:spPr/>
    </dgm:pt>
    <dgm:pt modelId="{3B9131A6-E99D-45E1-B4C5-CD5B7C002DF2}" type="pres">
      <dgm:prSet presAssocID="{FE582667-DF3D-4BC7-BF90-B8D3DC42BED2}" presName="composite3" presStyleCnt="0"/>
      <dgm:spPr/>
    </dgm:pt>
    <dgm:pt modelId="{67FDBC01-0674-4397-80D4-555234050EE0}" type="pres">
      <dgm:prSet presAssocID="{FE582667-DF3D-4BC7-BF90-B8D3DC42BED2}" presName="background3" presStyleLbl="node3" presStyleIdx="1" presStyleCnt="3"/>
      <dgm:spPr/>
    </dgm:pt>
    <dgm:pt modelId="{A2684B84-937B-4620-BBFD-310DA72183C6}" type="pres">
      <dgm:prSet presAssocID="{FE582667-DF3D-4BC7-BF90-B8D3DC42BED2}" presName="text3" presStyleLbl="fgAcc3" presStyleIdx="1" presStyleCnt="3">
        <dgm:presLayoutVars>
          <dgm:chPref val="3"/>
        </dgm:presLayoutVars>
      </dgm:prSet>
      <dgm:spPr/>
    </dgm:pt>
    <dgm:pt modelId="{039CF9FB-410C-407F-B41A-50814B1D8204}" type="pres">
      <dgm:prSet presAssocID="{FE582667-DF3D-4BC7-BF90-B8D3DC42BED2}" presName="hierChild4" presStyleCnt="0"/>
      <dgm:spPr/>
    </dgm:pt>
    <dgm:pt modelId="{D91ED845-8682-402D-8D9D-D875135611CD}" type="pres">
      <dgm:prSet presAssocID="{EF985A59-26F9-4F38-8462-474AD0B7C26C}" presName="Name17" presStyleLbl="parChTrans1D3" presStyleIdx="2" presStyleCnt="3"/>
      <dgm:spPr/>
    </dgm:pt>
    <dgm:pt modelId="{1FEA5ED7-F6F9-4E4E-A8F6-8C4C59D34BE3}" type="pres">
      <dgm:prSet presAssocID="{907C8899-2446-42C3-83AA-672CBF89F603}" presName="hierRoot3" presStyleCnt="0"/>
      <dgm:spPr/>
    </dgm:pt>
    <dgm:pt modelId="{965E2120-ED78-4EF1-B239-94CBB532585C}" type="pres">
      <dgm:prSet presAssocID="{907C8899-2446-42C3-83AA-672CBF89F603}" presName="composite3" presStyleCnt="0"/>
      <dgm:spPr/>
    </dgm:pt>
    <dgm:pt modelId="{DF248F47-11F5-4844-9420-7002E16FFFDA}" type="pres">
      <dgm:prSet presAssocID="{907C8899-2446-42C3-83AA-672CBF89F603}" presName="background3" presStyleLbl="node3" presStyleIdx="2" presStyleCnt="3"/>
      <dgm:spPr/>
    </dgm:pt>
    <dgm:pt modelId="{5CBAA64E-38D2-4778-9E80-510A7884E52F}" type="pres">
      <dgm:prSet presAssocID="{907C8899-2446-42C3-83AA-672CBF89F603}" presName="text3" presStyleLbl="fgAcc3" presStyleIdx="2" presStyleCnt="3">
        <dgm:presLayoutVars>
          <dgm:chPref val="3"/>
        </dgm:presLayoutVars>
      </dgm:prSet>
      <dgm:spPr/>
    </dgm:pt>
    <dgm:pt modelId="{603C5E03-DAA3-4EEC-9D87-F02AFC0729E2}" type="pres">
      <dgm:prSet presAssocID="{907C8899-2446-42C3-83AA-672CBF89F603}" presName="hierChild4" presStyleCnt="0"/>
      <dgm:spPr/>
    </dgm:pt>
    <dgm:pt modelId="{69C6BBE1-A5BA-4BED-8B0A-17A9BC387007}" type="pres">
      <dgm:prSet presAssocID="{09A52597-F916-4196-9624-000082A73129}" presName="Name10" presStyleLbl="parChTrans1D2" presStyleIdx="3" presStyleCnt="16"/>
      <dgm:spPr/>
    </dgm:pt>
    <dgm:pt modelId="{892927D9-3D65-41DE-8CD1-09E9C80CC75E}" type="pres">
      <dgm:prSet presAssocID="{430623CE-E4EC-40E6-A10A-6B71E55B03C6}" presName="hierRoot2" presStyleCnt="0"/>
      <dgm:spPr/>
    </dgm:pt>
    <dgm:pt modelId="{E5B8BBD2-BBB5-4C77-9713-66A44035C8BD}" type="pres">
      <dgm:prSet presAssocID="{430623CE-E4EC-40E6-A10A-6B71E55B03C6}" presName="composite2" presStyleCnt="0"/>
      <dgm:spPr/>
    </dgm:pt>
    <dgm:pt modelId="{1E1B02A4-34B4-496A-A73E-A225E13A425E}" type="pres">
      <dgm:prSet presAssocID="{430623CE-E4EC-40E6-A10A-6B71E55B03C6}" presName="background2" presStyleLbl="node2" presStyleIdx="1" presStyleCnt="14"/>
      <dgm:spPr/>
    </dgm:pt>
    <dgm:pt modelId="{DDB5BFA6-0C73-4032-B3E9-53D01865AE31}" type="pres">
      <dgm:prSet presAssocID="{430623CE-E4EC-40E6-A10A-6B71E55B03C6}" presName="text2" presStyleLbl="fgAcc2" presStyleIdx="3" presStyleCnt="16">
        <dgm:presLayoutVars>
          <dgm:chPref val="3"/>
        </dgm:presLayoutVars>
      </dgm:prSet>
      <dgm:spPr/>
    </dgm:pt>
    <dgm:pt modelId="{8EEE88CB-2EE1-444E-9608-E670BEB9AD27}" type="pres">
      <dgm:prSet presAssocID="{430623CE-E4EC-40E6-A10A-6B71E55B03C6}" presName="hierChild3" presStyleCnt="0"/>
      <dgm:spPr/>
    </dgm:pt>
    <dgm:pt modelId="{253901AE-C688-4F75-B642-352EB26E36BF}" type="pres">
      <dgm:prSet presAssocID="{CC037170-9D76-4E93-AFBD-B83D5E8D4052}" presName="Name10" presStyleLbl="parChTrans1D2" presStyleIdx="4" presStyleCnt="16"/>
      <dgm:spPr/>
    </dgm:pt>
    <dgm:pt modelId="{9632ED39-2621-48BF-A0C0-EF913FD72757}" type="pres">
      <dgm:prSet presAssocID="{49598991-7DB3-4F50-9625-7787D80A2D1F}" presName="hierRoot2" presStyleCnt="0"/>
      <dgm:spPr/>
    </dgm:pt>
    <dgm:pt modelId="{8AB2BD78-5B31-4C84-AF07-B0DC1C6B3894}" type="pres">
      <dgm:prSet presAssocID="{49598991-7DB3-4F50-9625-7787D80A2D1F}" presName="composite2" presStyleCnt="0"/>
      <dgm:spPr/>
    </dgm:pt>
    <dgm:pt modelId="{B0D753E5-60C0-4020-B27E-C8FD80F8F1AF}" type="pres">
      <dgm:prSet presAssocID="{49598991-7DB3-4F50-9625-7787D80A2D1F}" presName="background2" presStyleLbl="node2" presStyleIdx="2" presStyleCnt="14"/>
      <dgm:spPr/>
    </dgm:pt>
    <dgm:pt modelId="{89193C99-1A0F-4B96-BBE1-97DE44C814B6}" type="pres">
      <dgm:prSet presAssocID="{49598991-7DB3-4F50-9625-7787D80A2D1F}" presName="text2" presStyleLbl="fgAcc2" presStyleIdx="4" presStyleCnt="16">
        <dgm:presLayoutVars>
          <dgm:chPref val="3"/>
        </dgm:presLayoutVars>
      </dgm:prSet>
      <dgm:spPr/>
    </dgm:pt>
    <dgm:pt modelId="{3A1CF253-4AFA-4242-A219-E5081E3CC755}" type="pres">
      <dgm:prSet presAssocID="{49598991-7DB3-4F50-9625-7787D80A2D1F}" presName="hierChild3" presStyleCnt="0"/>
      <dgm:spPr/>
    </dgm:pt>
    <dgm:pt modelId="{6335AD4C-6ACF-48CF-860F-97B871461692}" type="pres">
      <dgm:prSet presAssocID="{82185B8F-1BB3-4E74-BF2E-DCCBA2D6013E}" presName="Name10" presStyleLbl="parChTrans1D2" presStyleIdx="5" presStyleCnt="16"/>
      <dgm:spPr/>
    </dgm:pt>
    <dgm:pt modelId="{A54B9BB8-6027-4329-BFC7-3E0670E58EC1}" type="pres">
      <dgm:prSet presAssocID="{B8BA3453-A33D-46B6-BDAE-B2003986188D}" presName="hierRoot2" presStyleCnt="0"/>
      <dgm:spPr/>
    </dgm:pt>
    <dgm:pt modelId="{25640E1B-ECB8-43AB-A39A-E7FC7B89F0C3}" type="pres">
      <dgm:prSet presAssocID="{B8BA3453-A33D-46B6-BDAE-B2003986188D}" presName="composite2" presStyleCnt="0"/>
      <dgm:spPr/>
    </dgm:pt>
    <dgm:pt modelId="{687CFB1E-6AFC-4002-8833-6D2FF8797029}" type="pres">
      <dgm:prSet presAssocID="{B8BA3453-A33D-46B6-BDAE-B2003986188D}" presName="background2" presStyleLbl="node2" presStyleIdx="3" presStyleCnt="14"/>
      <dgm:spPr/>
    </dgm:pt>
    <dgm:pt modelId="{7A8A1719-B6A9-4D10-9DF4-FC9F15B42E71}" type="pres">
      <dgm:prSet presAssocID="{B8BA3453-A33D-46B6-BDAE-B2003986188D}" presName="text2" presStyleLbl="fgAcc2" presStyleIdx="5" presStyleCnt="16">
        <dgm:presLayoutVars>
          <dgm:chPref val="3"/>
        </dgm:presLayoutVars>
      </dgm:prSet>
      <dgm:spPr/>
    </dgm:pt>
    <dgm:pt modelId="{D747B5CF-94C0-4426-8C1C-570DF06D891E}" type="pres">
      <dgm:prSet presAssocID="{B8BA3453-A33D-46B6-BDAE-B2003986188D}" presName="hierChild3" presStyleCnt="0"/>
      <dgm:spPr/>
    </dgm:pt>
    <dgm:pt modelId="{129C3EB7-17AE-475F-9E1C-185EF4BDB5D6}" type="pres">
      <dgm:prSet presAssocID="{1AAA5878-F338-4021-830A-8639A6659E1A}" presName="Name10" presStyleLbl="parChTrans1D2" presStyleIdx="6" presStyleCnt="16"/>
      <dgm:spPr/>
    </dgm:pt>
    <dgm:pt modelId="{AC2F22D7-55A3-45DE-A1FA-DBD43F229F94}" type="pres">
      <dgm:prSet presAssocID="{2DEEE4CF-31D1-4403-A6E1-B08361374B12}" presName="hierRoot2" presStyleCnt="0"/>
      <dgm:spPr/>
    </dgm:pt>
    <dgm:pt modelId="{79F99784-C05E-41C1-BE58-77378F1C8E9C}" type="pres">
      <dgm:prSet presAssocID="{2DEEE4CF-31D1-4403-A6E1-B08361374B12}" presName="composite2" presStyleCnt="0"/>
      <dgm:spPr/>
    </dgm:pt>
    <dgm:pt modelId="{E7ED9946-A0D9-4940-BAB6-B1EAA71DFC56}" type="pres">
      <dgm:prSet presAssocID="{2DEEE4CF-31D1-4403-A6E1-B08361374B12}" presName="background2" presStyleLbl="node2" presStyleIdx="4" presStyleCnt="14"/>
      <dgm:spPr/>
    </dgm:pt>
    <dgm:pt modelId="{0DFF8DB7-F956-4280-89EF-5FD62ADCA275}" type="pres">
      <dgm:prSet presAssocID="{2DEEE4CF-31D1-4403-A6E1-B08361374B12}" presName="text2" presStyleLbl="fgAcc2" presStyleIdx="6" presStyleCnt="16">
        <dgm:presLayoutVars>
          <dgm:chPref val="3"/>
        </dgm:presLayoutVars>
      </dgm:prSet>
      <dgm:spPr/>
    </dgm:pt>
    <dgm:pt modelId="{EB039FB4-6A64-4FE5-BF87-69E5718FED27}" type="pres">
      <dgm:prSet presAssocID="{2DEEE4CF-31D1-4403-A6E1-B08361374B12}" presName="hierChild3" presStyleCnt="0"/>
      <dgm:spPr/>
    </dgm:pt>
    <dgm:pt modelId="{82CC4F2C-C862-428F-B5F6-89ADB05F54EE}" type="pres">
      <dgm:prSet presAssocID="{62545030-4B23-490B-9A9A-5C34349918C5}" presName="Name10" presStyleLbl="parChTrans1D2" presStyleIdx="7" presStyleCnt="16"/>
      <dgm:spPr/>
    </dgm:pt>
    <dgm:pt modelId="{7F2630E4-C850-440B-A116-1948793E6C8E}" type="pres">
      <dgm:prSet presAssocID="{1DE71D3E-218F-49E0-A4B0-0414FBD2EFA7}" presName="hierRoot2" presStyleCnt="0"/>
      <dgm:spPr/>
    </dgm:pt>
    <dgm:pt modelId="{E3F5E91C-165E-4AE1-8E67-49EE59C2E369}" type="pres">
      <dgm:prSet presAssocID="{1DE71D3E-218F-49E0-A4B0-0414FBD2EFA7}" presName="composite2" presStyleCnt="0"/>
      <dgm:spPr/>
    </dgm:pt>
    <dgm:pt modelId="{E35238B4-BB79-499C-BB57-E45600269BE0}" type="pres">
      <dgm:prSet presAssocID="{1DE71D3E-218F-49E0-A4B0-0414FBD2EFA7}" presName="background2" presStyleLbl="node2" presStyleIdx="5" presStyleCnt="14"/>
      <dgm:spPr/>
    </dgm:pt>
    <dgm:pt modelId="{A6DC6DA0-7F8D-4C5F-99FA-0D46F4321A3F}" type="pres">
      <dgm:prSet presAssocID="{1DE71D3E-218F-49E0-A4B0-0414FBD2EFA7}" presName="text2" presStyleLbl="fgAcc2" presStyleIdx="7" presStyleCnt="16">
        <dgm:presLayoutVars>
          <dgm:chPref val="3"/>
        </dgm:presLayoutVars>
      </dgm:prSet>
      <dgm:spPr/>
    </dgm:pt>
    <dgm:pt modelId="{17596671-843F-4A96-83FC-24E00C5AF063}" type="pres">
      <dgm:prSet presAssocID="{1DE71D3E-218F-49E0-A4B0-0414FBD2EFA7}" presName="hierChild3" presStyleCnt="0"/>
      <dgm:spPr/>
    </dgm:pt>
    <dgm:pt modelId="{407EEFFF-C803-4B64-9F5D-5DB9245D9512}" type="pres">
      <dgm:prSet presAssocID="{C168FDD4-38A7-4A3C-94E4-5277A92652A2}" presName="Name10" presStyleLbl="parChTrans1D2" presStyleIdx="8" presStyleCnt="16"/>
      <dgm:spPr/>
    </dgm:pt>
    <dgm:pt modelId="{F074A8A3-15C2-4F5C-9D5A-418FCBA0A057}" type="pres">
      <dgm:prSet presAssocID="{55F6FC14-45D3-44A5-9100-89DCA6218A36}" presName="hierRoot2" presStyleCnt="0"/>
      <dgm:spPr/>
    </dgm:pt>
    <dgm:pt modelId="{8EEDA90C-C353-4B07-BE07-2124294C31DC}" type="pres">
      <dgm:prSet presAssocID="{55F6FC14-45D3-44A5-9100-89DCA6218A36}" presName="composite2" presStyleCnt="0"/>
      <dgm:spPr/>
    </dgm:pt>
    <dgm:pt modelId="{CEFD046C-0006-4E51-A831-529671C86ED1}" type="pres">
      <dgm:prSet presAssocID="{55F6FC14-45D3-44A5-9100-89DCA6218A36}" presName="background2" presStyleLbl="node2" presStyleIdx="6" presStyleCnt="14"/>
      <dgm:spPr/>
    </dgm:pt>
    <dgm:pt modelId="{F9BBA20E-BDBC-4E20-8532-CAC1D0949D51}" type="pres">
      <dgm:prSet presAssocID="{55F6FC14-45D3-44A5-9100-89DCA6218A36}" presName="text2" presStyleLbl="fgAcc2" presStyleIdx="8" presStyleCnt="16">
        <dgm:presLayoutVars>
          <dgm:chPref val="3"/>
        </dgm:presLayoutVars>
      </dgm:prSet>
      <dgm:spPr/>
    </dgm:pt>
    <dgm:pt modelId="{0A82B8B8-CE79-45EE-86A2-3138C0B648E1}" type="pres">
      <dgm:prSet presAssocID="{55F6FC14-45D3-44A5-9100-89DCA6218A36}" presName="hierChild3" presStyleCnt="0"/>
      <dgm:spPr/>
    </dgm:pt>
    <dgm:pt modelId="{F28F1753-A12F-4D9C-9329-12DA26FC4EE4}" type="pres">
      <dgm:prSet presAssocID="{14C7E613-4947-46BD-8D3E-027ACFDF88F0}" presName="Name10" presStyleLbl="parChTrans1D2" presStyleIdx="9" presStyleCnt="16"/>
      <dgm:spPr/>
    </dgm:pt>
    <dgm:pt modelId="{E0FF08D1-7A8E-44E6-B045-4785D4C790D4}" type="pres">
      <dgm:prSet presAssocID="{E7A7B96B-327E-4130-ADFC-025474FD2DCD}" presName="hierRoot2" presStyleCnt="0"/>
      <dgm:spPr/>
    </dgm:pt>
    <dgm:pt modelId="{19459DB3-7955-46C1-9ED2-53B81AACE5AD}" type="pres">
      <dgm:prSet presAssocID="{E7A7B96B-327E-4130-ADFC-025474FD2DCD}" presName="composite2" presStyleCnt="0"/>
      <dgm:spPr/>
    </dgm:pt>
    <dgm:pt modelId="{DD891631-6F3A-46B9-A4E1-1E9B46C36596}" type="pres">
      <dgm:prSet presAssocID="{E7A7B96B-327E-4130-ADFC-025474FD2DCD}" presName="background2" presStyleLbl="node2" presStyleIdx="7" presStyleCnt="14"/>
      <dgm:spPr/>
    </dgm:pt>
    <dgm:pt modelId="{0A30904D-310D-48AF-9C5B-58C78712EEAB}" type="pres">
      <dgm:prSet presAssocID="{E7A7B96B-327E-4130-ADFC-025474FD2DCD}" presName="text2" presStyleLbl="fgAcc2" presStyleIdx="9" presStyleCnt="16">
        <dgm:presLayoutVars>
          <dgm:chPref val="3"/>
        </dgm:presLayoutVars>
      </dgm:prSet>
      <dgm:spPr/>
    </dgm:pt>
    <dgm:pt modelId="{6B453ED9-14C7-4888-8A04-9745033DB884}" type="pres">
      <dgm:prSet presAssocID="{E7A7B96B-327E-4130-ADFC-025474FD2DCD}" presName="hierChild3" presStyleCnt="0"/>
      <dgm:spPr/>
    </dgm:pt>
    <dgm:pt modelId="{92437F2B-6676-40EA-8186-F40E1C5883CA}" type="pres">
      <dgm:prSet presAssocID="{44734B4F-6D4D-4F6A-9CBA-0FEB5532C5C5}" presName="Name10" presStyleLbl="parChTrans1D2" presStyleIdx="10" presStyleCnt="16"/>
      <dgm:spPr/>
    </dgm:pt>
    <dgm:pt modelId="{3D0264E3-4DEC-4242-A471-93ADEB5150B4}" type="pres">
      <dgm:prSet presAssocID="{2403A79E-7B55-41F3-B93E-654A59FD51C0}" presName="hierRoot2" presStyleCnt="0"/>
      <dgm:spPr/>
    </dgm:pt>
    <dgm:pt modelId="{12931CDB-74A8-4A63-9F75-22517E85ED88}" type="pres">
      <dgm:prSet presAssocID="{2403A79E-7B55-41F3-B93E-654A59FD51C0}" presName="composite2" presStyleCnt="0"/>
      <dgm:spPr/>
    </dgm:pt>
    <dgm:pt modelId="{ADC4B7B7-9AB2-4535-B161-2CB6BAB2E5A4}" type="pres">
      <dgm:prSet presAssocID="{2403A79E-7B55-41F3-B93E-654A59FD51C0}" presName="background2" presStyleLbl="node2" presStyleIdx="8" presStyleCnt="14"/>
      <dgm:spPr/>
    </dgm:pt>
    <dgm:pt modelId="{8B2F8EB1-E52D-4030-B37C-4AFBA3C9EB8C}" type="pres">
      <dgm:prSet presAssocID="{2403A79E-7B55-41F3-B93E-654A59FD51C0}" presName="text2" presStyleLbl="fgAcc2" presStyleIdx="10" presStyleCnt="16">
        <dgm:presLayoutVars>
          <dgm:chPref val="3"/>
        </dgm:presLayoutVars>
      </dgm:prSet>
      <dgm:spPr/>
    </dgm:pt>
    <dgm:pt modelId="{862CB1D8-688F-4759-A1A1-E40CA48B2DE3}" type="pres">
      <dgm:prSet presAssocID="{2403A79E-7B55-41F3-B93E-654A59FD51C0}" presName="hierChild3" presStyleCnt="0"/>
      <dgm:spPr/>
    </dgm:pt>
    <dgm:pt modelId="{A48A6EB9-F6B9-4BCE-BE26-A3DC9ABB9161}" type="pres">
      <dgm:prSet presAssocID="{74761D40-4126-4D03-A288-911DD1DD928D}" presName="Name10" presStyleLbl="parChTrans1D2" presStyleIdx="11" presStyleCnt="16"/>
      <dgm:spPr/>
    </dgm:pt>
    <dgm:pt modelId="{0490DD91-5A42-4E4E-8CFE-8D1D61106F8A}" type="pres">
      <dgm:prSet presAssocID="{66DEE00A-C5C4-4B9F-8F4C-A052FC2D7657}" presName="hierRoot2" presStyleCnt="0"/>
      <dgm:spPr/>
    </dgm:pt>
    <dgm:pt modelId="{1B0F58F4-4819-4B78-A736-7DA576981587}" type="pres">
      <dgm:prSet presAssocID="{66DEE00A-C5C4-4B9F-8F4C-A052FC2D7657}" presName="composite2" presStyleCnt="0"/>
      <dgm:spPr/>
    </dgm:pt>
    <dgm:pt modelId="{BD323596-2F6E-4B7B-A97E-26BCAD2D3908}" type="pres">
      <dgm:prSet presAssocID="{66DEE00A-C5C4-4B9F-8F4C-A052FC2D7657}" presName="background2" presStyleLbl="node2" presStyleIdx="9" presStyleCnt="14"/>
      <dgm:spPr/>
    </dgm:pt>
    <dgm:pt modelId="{C143E1AB-2CB2-4105-A677-401F9040BAAA}" type="pres">
      <dgm:prSet presAssocID="{66DEE00A-C5C4-4B9F-8F4C-A052FC2D7657}" presName="text2" presStyleLbl="fgAcc2" presStyleIdx="11" presStyleCnt="16">
        <dgm:presLayoutVars>
          <dgm:chPref val="3"/>
        </dgm:presLayoutVars>
      </dgm:prSet>
      <dgm:spPr/>
    </dgm:pt>
    <dgm:pt modelId="{7BA470F4-E7C1-4315-824F-7E610D5FA981}" type="pres">
      <dgm:prSet presAssocID="{66DEE00A-C5C4-4B9F-8F4C-A052FC2D7657}" presName="hierChild3" presStyleCnt="0"/>
      <dgm:spPr/>
    </dgm:pt>
    <dgm:pt modelId="{62C4519C-AFF5-4324-BE6C-37B646316211}" type="pres">
      <dgm:prSet presAssocID="{524A088F-E10F-4842-8582-F7763ACA6E6D}" presName="Name10" presStyleLbl="parChTrans1D2" presStyleIdx="12" presStyleCnt="16"/>
      <dgm:spPr/>
    </dgm:pt>
    <dgm:pt modelId="{ED5A996A-F2FD-4F91-9158-1D0C077C5599}" type="pres">
      <dgm:prSet presAssocID="{0A40BF28-ADFB-4BF1-A54A-E1B6E4B4D394}" presName="hierRoot2" presStyleCnt="0"/>
      <dgm:spPr/>
    </dgm:pt>
    <dgm:pt modelId="{47B0C4B2-F4F5-4547-9D3F-A97E3F9DD272}" type="pres">
      <dgm:prSet presAssocID="{0A40BF28-ADFB-4BF1-A54A-E1B6E4B4D394}" presName="composite2" presStyleCnt="0"/>
      <dgm:spPr/>
    </dgm:pt>
    <dgm:pt modelId="{7C055806-7A76-43BA-A517-B2A023D97DC3}" type="pres">
      <dgm:prSet presAssocID="{0A40BF28-ADFB-4BF1-A54A-E1B6E4B4D394}" presName="background2" presStyleLbl="node2" presStyleIdx="10" presStyleCnt="14"/>
      <dgm:spPr/>
    </dgm:pt>
    <dgm:pt modelId="{599AFC54-A584-4B42-B6B8-DC00BF535BE2}" type="pres">
      <dgm:prSet presAssocID="{0A40BF28-ADFB-4BF1-A54A-E1B6E4B4D394}" presName="text2" presStyleLbl="fgAcc2" presStyleIdx="12" presStyleCnt="16">
        <dgm:presLayoutVars>
          <dgm:chPref val="3"/>
        </dgm:presLayoutVars>
      </dgm:prSet>
      <dgm:spPr/>
    </dgm:pt>
    <dgm:pt modelId="{DD0903B9-76AC-4299-B19B-4BAE7C5921D5}" type="pres">
      <dgm:prSet presAssocID="{0A40BF28-ADFB-4BF1-A54A-E1B6E4B4D394}" presName="hierChild3" presStyleCnt="0"/>
      <dgm:spPr/>
    </dgm:pt>
    <dgm:pt modelId="{FF013055-13AC-41D7-9DBE-ADEB424697E0}" type="pres">
      <dgm:prSet presAssocID="{C1ED6536-203D-47D9-9C58-0785BF536282}" presName="Name10" presStyleLbl="parChTrans1D2" presStyleIdx="13" presStyleCnt="16"/>
      <dgm:spPr/>
    </dgm:pt>
    <dgm:pt modelId="{0513BC20-373F-4821-AB8C-1600383F085A}" type="pres">
      <dgm:prSet presAssocID="{FDA15CEB-4DBE-43EB-8CDB-64F40C70F49E}" presName="hierRoot2" presStyleCnt="0"/>
      <dgm:spPr/>
    </dgm:pt>
    <dgm:pt modelId="{92E270B9-DD20-4298-94FA-495EFAC655DB}" type="pres">
      <dgm:prSet presAssocID="{FDA15CEB-4DBE-43EB-8CDB-64F40C70F49E}" presName="composite2" presStyleCnt="0"/>
      <dgm:spPr/>
    </dgm:pt>
    <dgm:pt modelId="{B7584172-3264-41C6-987A-BAA372A1BD31}" type="pres">
      <dgm:prSet presAssocID="{FDA15CEB-4DBE-43EB-8CDB-64F40C70F49E}" presName="background2" presStyleLbl="node2" presStyleIdx="11" presStyleCnt="14"/>
      <dgm:spPr/>
    </dgm:pt>
    <dgm:pt modelId="{D9D91694-ECCF-4A51-AAD8-EC558FC79424}" type="pres">
      <dgm:prSet presAssocID="{FDA15CEB-4DBE-43EB-8CDB-64F40C70F49E}" presName="text2" presStyleLbl="fgAcc2" presStyleIdx="13" presStyleCnt="16">
        <dgm:presLayoutVars>
          <dgm:chPref val="3"/>
        </dgm:presLayoutVars>
      </dgm:prSet>
      <dgm:spPr/>
    </dgm:pt>
    <dgm:pt modelId="{C54E92CA-B570-4A80-B4D6-66A256269578}" type="pres">
      <dgm:prSet presAssocID="{FDA15CEB-4DBE-43EB-8CDB-64F40C70F49E}" presName="hierChild3" presStyleCnt="0"/>
      <dgm:spPr/>
    </dgm:pt>
    <dgm:pt modelId="{2C4DD710-1264-4660-903C-A1A49F37E420}" type="pres">
      <dgm:prSet presAssocID="{36A0DBCB-DDF0-41F8-A594-58BDAF78508F}" presName="Name10" presStyleLbl="parChTrans1D2" presStyleIdx="14" presStyleCnt="16"/>
      <dgm:spPr/>
    </dgm:pt>
    <dgm:pt modelId="{CC537902-A8D9-4527-8A2C-B661B02E6698}" type="pres">
      <dgm:prSet presAssocID="{63B267ED-9973-4159-898C-A6674D9E3061}" presName="hierRoot2" presStyleCnt="0"/>
      <dgm:spPr/>
    </dgm:pt>
    <dgm:pt modelId="{E4EBD660-0EC8-45C1-BA9C-195350AC5E60}" type="pres">
      <dgm:prSet presAssocID="{63B267ED-9973-4159-898C-A6674D9E3061}" presName="composite2" presStyleCnt="0"/>
      <dgm:spPr/>
    </dgm:pt>
    <dgm:pt modelId="{D700F55D-CEE6-440C-9CDE-4B8821BB88D6}" type="pres">
      <dgm:prSet presAssocID="{63B267ED-9973-4159-898C-A6674D9E3061}" presName="background2" presStyleLbl="node2" presStyleIdx="12" presStyleCnt="14"/>
      <dgm:spPr/>
    </dgm:pt>
    <dgm:pt modelId="{2311F196-2424-41AF-B101-89582CFCD6F8}" type="pres">
      <dgm:prSet presAssocID="{63B267ED-9973-4159-898C-A6674D9E3061}" presName="text2" presStyleLbl="fgAcc2" presStyleIdx="14" presStyleCnt="16">
        <dgm:presLayoutVars>
          <dgm:chPref val="3"/>
        </dgm:presLayoutVars>
      </dgm:prSet>
      <dgm:spPr/>
    </dgm:pt>
    <dgm:pt modelId="{63B859B1-753E-41AA-B25E-45FC941B230E}" type="pres">
      <dgm:prSet presAssocID="{63B267ED-9973-4159-898C-A6674D9E3061}" presName="hierChild3" presStyleCnt="0"/>
      <dgm:spPr/>
    </dgm:pt>
    <dgm:pt modelId="{776AF3F9-BB7E-47AC-86A4-6A5F002AB9DA}" type="pres">
      <dgm:prSet presAssocID="{B7D18C8C-4D5F-4727-936E-AB72186C7980}" presName="Name10" presStyleLbl="parChTrans1D2" presStyleIdx="15" presStyleCnt="16"/>
      <dgm:spPr/>
    </dgm:pt>
    <dgm:pt modelId="{6E92ACB0-0FEB-4B14-B35F-C6FCAB75F376}" type="pres">
      <dgm:prSet presAssocID="{133237EE-422B-4EAC-BE15-91CEDD9C17C5}" presName="hierRoot2" presStyleCnt="0"/>
      <dgm:spPr/>
    </dgm:pt>
    <dgm:pt modelId="{28163C17-25C8-40DC-BF8C-58E9BF76F515}" type="pres">
      <dgm:prSet presAssocID="{133237EE-422B-4EAC-BE15-91CEDD9C17C5}" presName="composite2" presStyleCnt="0"/>
      <dgm:spPr/>
    </dgm:pt>
    <dgm:pt modelId="{98B6AFBD-ED79-4DF6-9426-35D46DE695AB}" type="pres">
      <dgm:prSet presAssocID="{133237EE-422B-4EAC-BE15-91CEDD9C17C5}" presName="background2" presStyleLbl="node2" presStyleIdx="13" presStyleCnt="14"/>
      <dgm:spPr/>
    </dgm:pt>
    <dgm:pt modelId="{C8F464A6-F7C0-4BCD-897D-2838BE3998E8}" type="pres">
      <dgm:prSet presAssocID="{133237EE-422B-4EAC-BE15-91CEDD9C17C5}" presName="text2" presStyleLbl="fgAcc2" presStyleIdx="15" presStyleCnt="16">
        <dgm:presLayoutVars>
          <dgm:chPref val="3"/>
        </dgm:presLayoutVars>
      </dgm:prSet>
      <dgm:spPr/>
    </dgm:pt>
    <dgm:pt modelId="{48EB9FBC-B4D4-4262-80A6-60A744A00B25}" type="pres">
      <dgm:prSet presAssocID="{133237EE-422B-4EAC-BE15-91CEDD9C17C5}" presName="hierChild3" presStyleCnt="0"/>
      <dgm:spPr/>
    </dgm:pt>
    <dgm:pt modelId="{8CEABEDF-B162-4964-8451-A462A38E7B2C}" type="pres">
      <dgm:prSet presAssocID="{B5E518D3-8143-4925-B33C-2352487E385C}" presName="hierRoot1" presStyleCnt="0"/>
      <dgm:spPr/>
    </dgm:pt>
    <dgm:pt modelId="{0AE66269-04F1-43E3-B028-FC0DFE19CD79}" type="pres">
      <dgm:prSet presAssocID="{B5E518D3-8143-4925-B33C-2352487E385C}" presName="composite" presStyleCnt="0"/>
      <dgm:spPr/>
    </dgm:pt>
    <dgm:pt modelId="{F611D464-591B-4EF3-B709-18FCF01769A9}" type="pres">
      <dgm:prSet presAssocID="{B5E518D3-8143-4925-B33C-2352487E385C}" presName="background" presStyleLbl="node0" presStyleIdx="2" presStyleCnt="13"/>
      <dgm:spPr/>
    </dgm:pt>
    <dgm:pt modelId="{0DDB7495-3AAE-4BD3-B9EF-C4A1DCD15F14}" type="pres">
      <dgm:prSet presAssocID="{B5E518D3-8143-4925-B33C-2352487E385C}" presName="text" presStyleLbl="fgAcc0" presStyleIdx="2" presStyleCnt="13">
        <dgm:presLayoutVars>
          <dgm:chPref val="3"/>
        </dgm:presLayoutVars>
      </dgm:prSet>
      <dgm:spPr/>
    </dgm:pt>
    <dgm:pt modelId="{465B2BD8-9E34-4C57-9554-2E0C4620786E}" type="pres">
      <dgm:prSet presAssocID="{B5E518D3-8143-4925-B33C-2352487E385C}" presName="hierChild2" presStyleCnt="0"/>
      <dgm:spPr/>
    </dgm:pt>
    <dgm:pt modelId="{D311A95A-6AF5-4EE7-91A6-CDC5C5D45548}" type="pres">
      <dgm:prSet presAssocID="{AE459F4D-8D8E-4559-B349-6C66BF96F6CA}" presName="hierRoot1" presStyleCnt="0"/>
      <dgm:spPr/>
    </dgm:pt>
    <dgm:pt modelId="{9DA84CE8-A0CC-4F20-AB23-9157BB19F917}" type="pres">
      <dgm:prSet presAssocID="{AE459F4D-8D8E-4559-B349-6C66BF96F6CA}" presName="composite" presStyleCnt="0"/>
      <dgm:spPr/>
    </dgm:pt>
    <dgm:pt modelId="{E49C4F05-404E-4ECB-B582-7C871047B9EC}" type="pres">
      <dgm:prSet presAssocID="{AE459F4D-8D8E-4559-B349-6C66BF96F6CA}" presName="background" presStyleLbl="node0" presStyleIdx="3" presStyleCnt="13"/>
      <dgm:spPr/>
    </dgm:pt>
    <dgm:pt modelId="{34814FBF-2956-4F28-A0AA-9C8D2B812401}" type="pres">
      <dgm:prSet presAssocID="{AE459F4D-8D8E-4559-B349-6C66BF96F6CA}" presName="text" presStyleLbl="fgAcc0" presStyleIdx="3" presStyleCnt="13">
        <dgm:presLayoutVars>
          <dgm:chPref val="3"/>
        </dgm:presLayoutVars>
      </dgm:prSet>
      <dgm:spPr/>
    </dgm:pt>
    <dgm:pt modelId="{1E2B0211-C2EA-4680-BC22-490D13F0BF41}" type="pres">
      <dgm:prSet presAssocID="{AE459F4D-8D8E-4559-B349-6C66BF96F6CA}" presName="hierChild2" presStyleCnt="0"/>
      <dgm:spPr/>
    </dgm:pt>
    <dgm:pt modelId="{EB47A1C2-B8C2-4B41-BFBC-1554D7DAFA11}" type="pres">
      <dgm:prSet presAssocID="{46AEF68F-DF8D-4AE6-AC6A-DD4D3D4E53C9}" presName="hierRoot1" presStyleCnt="0"/>
      <dgm:spPr/>
    </dgm:pt>
    <dgm:pt modelId="{385C79E1-461D-4B7C-B547-9F7C0325A662}" type="pres">
      <dgm:prSet presAssocID="{46AEF68F-DF8D-4AE6-AC6A-DD4D3D4E53C9}" presName="composite" presStyleCnt="0"/>
      <dgm:spPr/>
    </dgm:pt>
    <dgm:pt modelId="{108AD9D9-63A4-4BB1-B2E9-7E8EF903E290}" type="pres">
      <dgm:prSet presAssocID="{46AEF68F-DF8D-4AE6-AC6A-DD4D3D4E53C9}" presName="background" presStyleLbl="node0" presStyleIdx="4" presStyleCnt="13"/>
      <dgm:spPr/>
    </dgm:pt>
    <dgm:pt modelId="{D64C8CA8-F61F-4B85-8396-AAC0A4B4CD8C}" type="pres">
      <dgm:prSet presAssocID="{46AEF68F-DF8D-4AE6-AC6A-DD4D3D4E53C9}" presName="text" presStyleLbl="fgAcc0" presStyleIdx="4" presStyleCnt="13">
        <dgm:presLayoutVars>
          <dgm:chPref val="3"/>
        </dgm:presLayoutVars>
      </dgm:prSet>
      <dgm:spPr/>
    </dgm:pt>
    <dgm:pt modelId="{8B786043-9E0D-49FD-83A3-DB95B44A9DF9}" type="pres">
      <dgm:prSet presAssocID="{46AEF68F-DF8D-4AE6-AC6A-DD4D3D4E53C9}" presName="hierChild2" presStyleCnt="0"/>
      <dgm:spPr/>
    </dgm:pt>
    <dgm:pt modelId="{4DD7272E-D38E-42B1-963B-A939EB3C1E3C}" type="pres">
      <dgm:prSet presAssocID="{C1FBA7D5-B4A4-4B36-9109-1A2C89A46C4F}" presName="hierRoot1" presStyleCnt="0"/>
      <dgm:spPr/>
    </dgm:pt>
    <dgm:pt modelId="{6363E1EF-D7B7-479B-BE20-4FF8BCD3CC7C}" type="pres">
      <dgm:prSet presAssocID="{C1FBA7D5-B4A4-4B36-9109-1A2C89A46C4F}" presName="composite" presStyleCnt="0"/>
      <dgm:spPr/>
    </dgm:pt>
    <dgm:pt modelId="{B58510C4-16B9-4C74-B3B6-D005F2515EA4}" type="pres">
      <dgm:prSet presAssocID="{C1FBA7D5-B4A4-4B36-9109-1A2C89A46C4F}" presName="background" presStyleLbl="node0" presStyleIdx="5" presStyleCnt="13"/>
      <dgm:spPr/>
    </dgm:pt>
    <dgm:pt modelId="{6BFE7342-521F-4659-BA4B-4C225068CD8F}" type="pres">
      <dgm:prSet presAssocID="{C1FBA7D5-B4A4-4B36-9109-1A2C89A46C4F}" presName="text" presStyleLbl="fgAcc0" presStyleIdx="5" presStyleCnt="13">
        <dgm:presLayoutVars>
          <dgm:chPref val="3"/>
        </dgm:presLayoutVars>
      </dgm:prSet>
      <dgm:spPr/>
    </dgm:pt>
    <dgm:pt modelId="{A2931FB7-79DC-433D-ACDE-86FDD3778E5D}" type="pres">
      <dgm:prSet presAssocID="{C1FBA7D5-B4A4-4B36-9109-1A2C89A46C4F}" presName="hierChild2" presStyleCnt="0"/>
      <dgm:spPr/>
    </dgm:pt>
    <dgm:pt modelId="{7C0ACD7F-DFD6-4ED0-BCE0-97C0028F35B5}" type="pres">
      <dgm:prSet presAssocID="{699D6FC4-5785-4E89-85B8-B477F0CE2194}" presName="hierRoot1" presStyleCnt="0"/>
      <dgm:spPr/>
    </dgm:pt>
    <dgm:pt modelId="{5E780E99-79B6-4B8C-8D80-832A2FEA76AA}" type="pres">
      <dgm:prSet presAssocID="{699D6FC4-5785-4E89-85B8-B477F0CE2194}" presName="composite" presStyleCnt="0"/>
      <dgm:spPr/>
    </dgm:pt>
    <dgm:pt modelId="{DA6522CA-CA0F-405D-A16E-37884D1195E7}" type="pres">
      <dgm:prSet presAssocID="{699D6FC4-5785-4E89-85B8-B477F0CE2194}" presName="background" presStyleLbl="node0" presStyleIdx="6" presStyleCnt="13"/>
      <dgm:spPr/>
    </dgm:pt>
    <dgm:pt modelId="{B4A44409-BBFB-4356-98FE-8CB3F1BB6AD7}" type="pres">
      <dgm:prSet presAssocID="{699D6FC4-5785-4E89-85B8-B477F0CE2194}" presName="text" presStyleLbl="fgAcc0" presStyleIdx="6" presStyleCnt="13" custLinFactX="-78147" custLinFactY="100000" custLinFactNeighborX="-100000" custLinFactNeighborY="180547">
        <dgm:presLayoutVars>
          <dgm:chPref val="3"/>
        </dgm:presLayoutVars>
      </dgm:prSet>
      <dgm:spPr/>
    </dgm:pt>
    <dgm:pt modelId="{64D6C8BE-B9A2-4BC9-957D-816CF9045705}" type="pres">
      <dgm:prSet presAssocID="{699D6FC4-5785-4E89-85B8-B477F0CE2194}" presName="hierChild2" presStyleCnt="0"/>
      <dgm:spPr/>
    </dgm:pt>
    <dgm:pt modelId="{CCD78F0E-3C06-46A6-9662-CEDBEDEAAB24}" type="pres">
      <dgm:prSet presAssocID="{2C9DF104-00D3-4A82-B925-64D90E5464AA}" presName="hierRoot1" presStyleCnt="0"/>
      <dgm:spPr/>
    </dgm:pt>
    <dgm:pt modelId="{2C93C215-DB34-472A-ABAF-9EE924DB1D14}" type="pres">
      <dgm:prSet presAssocID="{2C9DF104-00D3-4A82-B925-64D90E5464AA}" presName="composite" presStyleCnt="0"/>
      <dgm:spPr/>
    </dgm:pt>
    <dgm:pt modelId="{C0109533-B1F0-4CD2-8F9A-2AD495BDAD78}" type="pres">
      <dgm:prSet presAssocID="{2C9DF104-00D3-4A82-B925-64D90E5464AA}" presName="background" presStyleLbl="node0" presStyleIdx="7" presStyleCnt="13"/>
      <dgm:spPr/>
    </dgm:pt>
    <dgm:pt modelId="{F2292BDE-3AF0-4D36-837E-6E1EC8C2CF51}" type="pres">
      <dgm:prSet presAssocID="{2C9DF104-00D3-4A82-B925-64D90E5464AA}" presName="text" presStyleLbl="fgAcc0" presStyleIdx="7" presStyleCnt="13" custLinFactX="83571" custLinFactY="100000" custLinFactNeighborX="100000" custLinFactNeighborY="177246">
        <dgm:presLayoutVars>
          <dgm:chPref val="3"/>
        </dgm:presLayoutVars>
      </dgm:prSet>
      <dgm:spPr/>
    </dgm:pt>
    <dgm:pt modelId="{9D5EB5FC-B5D5-4701-A25F-4A14CC4A35AB}" type="pres">
      <dgm:prSet presAssocID="{2C9DF104-00D3-4A82-B925-64D90E5464AA}" presName="hierChild2" presStyleCnt="0"/>
      <dgm:spPr/>
    </dgm:pt>
    <dgm:pt modelId="{F4BEF1F3-9CC8-4857-8E4F-C34E21E368C7}" type="pres">
      <dgm:prSet presAssocID="{4FE110E5-A9D7-4830-8E00-CD6732C77D6E}" presName="hierRoot1" presStyleCnt="0"/>
      <dgm:spPr/>
    </dgm:pt>
    <dgm:pt modelId="{9A3527E9-241F-4073-BF3F-42801C61FF82}" type="pres">
      <dgm:prSet presAssocID="{4FE110E5-A9D7-4830-8E00-CD6732C77D6E}" presName="composite" presStyleCnt="0"/>
      <dgm:spPr/>
    </dgm:pt>
    <dgm:pt modelId="{2071F9E5-4208-4062-A42C-48C62B814671}" type="pres">
      <dgm:prSet presAssocID="{4FE110E5-A9D7-4830-8E00-CD6732C77D6E}" presName="background" presStyleLbl="node0" presStyleIdx="8" presStyleCnt="13"/>
      <dgm:spPr/>
    </dgm:pt>
    <dgm:pt modelId="{9D47A04B-7270-4BFF-9287-B0CABE216DDC}" type="pres">
      <dgm:prSet presAssocID="{4FE110E5-A9D7-4830-8E00-CD6732C77D6E}" presName="text" presStyleLbl="fgAcc0" presStyleIdx="8" presStyleCnt="13" custLinFactY="200000" custLinFactNeighborX="61349" custLinFactNeighborY="205968">
        <dgm:presLayoutVars>
          <dgm:chPref val="3"/>
        </dgm:presLayoutVars>
      </dgm:prSet>
      <dgm:spPr/>
    </dgm:pt>
    <dgm:pt modelId="{9E70347D-8116-4695-9867-E9BD341B40A6}" type="pres">
      <dgm:prSet presAssocID="{4FE110E5-A9D7-4830-8E00-CD6732C77D6E}" presName="hierChild2" presStyleCnt="0"/>
      <dgm:spPr/>
    </dgm:pt>
    <dgm:pt modelId="{2B973016-80B4-4065-A770-A60C58CAF06C}" type="pres">
      <dgm:prSet presAssocID="{F84AE885-2D0C-4FBB-B3F3-649039B6F1FF}" presName="hierRoot1" presStyleCnt="0"/>
      <dgm:spPr/>
    </dgm:pt>
    <dgm:pt modelId="{FAC099C5-916A-427E-BF0B-F2062A38AB09}" type="pres">
      <dgm:prSet presAssocID="{F84AE885-2D0C-4FBB-B3F3-649039B6F1FF}" presName="composite" presStyleCnt="0"/>
      <dgm:spPr/>
    </dgm:pt>
    <dgm:pt modelId="{FDE7371B-0B7C-4186-9E1B-78E0D4352A88}" type="pres">
      <dgm:prSet presAssocID="{F84AE885-2D0C-4FBB-B3F3-649039B6F1FF}" presName="background" presStyleLbl="node0" presStyleIdx="9" presStyleCnt="13"/>
      <dgm:spPr/>
    </dgm:pt>
    <dgm:pt modelId="{8F5DAE10-50DA-48AA-BF7A-624B9D6A19EF}" type="pres">
      <dgm:prSet presAssocID="{F84AE885-2D0C-4FBB-B3F3-649039B6F1FF}" presName="text" presStyleLbl="fgAcc0" presStyleIdx="9" presStyleCnt="13" custLinFactY="238161" custLinFactNeighborX="-56234" custLinFactNeighborY="300000">
        <dgm:presLayoutVars>
          <dgm:chPref val="3"/>
        </dgm:presLayoutVars>
      </dgm:prSet>
      <dgm:spPr/>
    </dgm:pt>
    <dgm:pt modelId="{563794A4-3103-4C3D-8ECE-C3D198580DA1}" type="pres">
      <dgm:prSet presAssocID="{F84AE885-2D0C-4FBB-B3F3-649039B6F1FF}" presName="hierChild2" presStyleCnt="0"/>
      <dgm:spPr/>
    </dgm:pt>
    <dgm:pt modelId="{C2BF98D0-35F4-4718-A6DC-A87AF3281473}" type="pres">
      <dgm:prSet presAssocID="{D3AB2D91-93A4-4268-B8B7-D0D6E4D47ED9}" presName="hierRoot1" presStyleCnt="0"/>
      <dgm:spPr/>
    </dgm:pt>
    <dgm:pt modelId="{5578CE2C-E6BE-4B1E-8BF3-361634937176}" type="pres">
      <dgm:prSet presAssocID="{D3AB2D91-93A4-4268-B8B7-D0D6E4D47ED9}" presName="composite" presStyleCnt="0"/>
      <dgm:spPr/>
    </dgm:pt>
    <dgm:pt modelId="{50E76547-BB07-40BC-92E3-DF9BCC6DF17A}" type="pres">
      <dgm:prSet presAssocID="{D3AB2D91-93A4-4268-B8B7-D0D6E4D47ED9}" presName="background" presStyleLbl="node0" presStyleIdx="10" presStyleCnt="13"/>
      <dgm:spPr/>
    </dgm:pt>
    <dgm:pt modelId="{4459D8B7-59DA-4996-8A33-596F5130FB3D}" type="pres">
      <dgm:prSet presAssocID="{D3AB2D91-93A4-4268-B8B7-D0D6E4D47ED9}" presName="text" presStyleLbl="fgAcc0" presStyleIdx="10" presStyleCnt="13" custLinFactX="-600000" custLinFactY="100000" custLinFactNeighborX="-677285" custLinFactNeighborY="186731">
        <dgm:presLayoutVars>
          <dgm:chPref val="3"/>
        </dgm:presLayoutVars>
      </dgm:prSet>
      <dgm:spPr/>
    </dgm:pt>
    <dgm:pt modelId="{77C55BA3-D1A2-4512-84E9-02E290F311F7}" type="pres">
      <dgm:prSet presAssocID="{D3AB2D91-93A4-4268-B8B7-D0D6E4D47ED9}" presName="hierChild2" presStyleCnt="0"/>
      <dgm:spPr/>
    </dgm:pt>
    <dgm:pt modelId="{CECEC53D-4C89-4660-9508-29DDFC02C148}" type="pres">
      <dgm:prSet presAssocID="{DAD84D19-2A6E-4622-BC7B-AE554662E398}" presName="hierRoot1" presStyleCnt="0"/>
      <dgm:spPr/>
    </dgm:pt>
    <dgm:pt modelId="{5E4F3F49-476C-41F7-BA5E-7BAC64DA7C1D}" type="pres">
      <dgm:prSet presAssocID="{DAD84D19-2A6E-4622-BC7B-AE554662E398}" presName="composite" presStyleCnt="0"/>
      <dgm:spPr/>
    </dgm:pt>
    <dgm:pt modelId="{6EF8D71B-B90D-40D4-AC09-2A02F73B1B75}" type="pres">
      <dgm:prSet presAssocID="{DAD84D19-2A6E-4622-BC7B-AE554662E398}" presName="background" presStyleLbl="node0" presStyleIdx="11" presStyleCnt="13"/>
      <dgm:spPr/>
    </dgm:pt>
    <dgm:pt modelId="{FC2F2F46-53F9-4B42-B73F-AEA3532368E5}" type="pres">
      <dgm:prSet presAssocID="{DAD84D19-2A6E-4622-BC7B-AE554662E398}" presName="text" presStyleLbl="fgAcc0" presStyleIdx="11" presStyleCnt="13" custLinFactX="-694177" custLinFactY="200000" custLinFactNeighborX="-700000" custLinFactNeighborY="225062">
        <dgm:presLayoutVars>
          <dgm:chPref val="3"/>
        </dgm:presLayoutVars>
      </dgm:prSet>
      <dgm:spPr/>
    </dgm:pt>
    <dgm:pt modelId="{9D6DD37C-68EB-4CA5-A89F-95395858771E}" type="pres">
      <dgm:prSet presAssocID="{DAD84D19-2A6E-4622-BC7B-AE554662E398}" presName="hierChild2" presStyleCnt="0"/>
      <dgm:spPr/>
    </dgm:pt>
    <dgm:pt modelId="{45C5592C-F53D-4FE1-B247-17D12401876F}" type="pres">
      <dgm:prSet presAssocID="{69D3F692-B515-4231-917D-537ED35A516C}" presName="hierRoot1" presStyleCnt="0"/>
      <dgm:spPr/>
    </dgm:pt>
    <dgm:pt modelId="{E8306863-5FA5-4B2C-8786-3CFE99785972}" type="pres">
      <dgm:prSet presAssocID="{69D3F692-B515-4231-917D-537ED35A516C}" presName="composite" presStyleCnt="0"/>
      <dgm:spPr/>
    </dgm:pt>
    <dgm:pt modelId="{21CC3049-16EF-492E-B431-971E2354043F}" type="pres">
      <dgm:prSet presAssocID="{69D3F692-B515-4231-917D-537ED35A516C}" presName="background" presStyleLbl="node0" presStyleIdx="12" presStyleCnt="13"/>
      <dgm:spPr/>
    </dgm:pt>
    <dgm:pt modelId="{D9C25C3C-E1CD-4D49-9A1E-B6BAFAD4C9F6}" type="pres">
      <dgm:prSet presAssocID="{69D3F692-B515-4231-917D-537ED35A516C}" presName="text" presStyleLbl="fgAcc0" presStyleIdx="12" presStyleCnt="13" custLinFactX="-716944" custLinFactY="266034" custLinFactNeighborX="-800000" custLinFactNeighborY="300000">
        <dgm:presLayoutVars>
          <dgm:chPref val="3"/>
        </dgm:presLayoutVars>
      </dgm:prSet>
      <dgm:spPr/>
    </dgm:pt>
    <dgm:pt modelId="{4C652ABB-A9CD-4A0C-A632-A98E6FEAFEC4}" type="pres">
      <dgm:prSet presAssocID="{69D3F692-B515-4231-917D-537ED35A516C}" presName="hierChild2" presStyleCnt="0"/>
      <dgm:spPr/>
    </dgm:pt>
  </dgm:ptLst>
  <dgm:cxnLst>
    <dgm:cxn modelId="{2E1A8100-80C6-48B4-A0A3-5BF9A11E8094}" type="presOf" srcId="{4FE110E5-A9D7-4830-8E00-CD6732C77D6E}" destId="{9D47A04B-7270-4BFF-9287-B0CABE216DDC}" srcOrd="0" destOrd="0" presId="urn:microsoft.com/office/officeart/2005/8/layout/hierarchy1"/>
    <dgm:cxn modelId="{59C99F04-0406-4188-AF95-E2CA0DFECFE4}" srcId="{FB3C7FEE-C30D-4309-A5D2-C92AB0F9B236}" destId="{BCCD01D5-5668-4FE1-AF76-A8E8F936BC32}" srcOrd="1" destOrd="0" parTransId="{0DA6ADBF-B0EC-4D1E-9DB7-89CA9CFEA742}" sibTransId="{79653D2E-39F6-4C0C-91D8-C3D178E76ADC}"/>
    <dgm:cxn modelId="{33B3F804-D4AA-4E8D-84AD-DA1C060017E7}" srcId="{FB3C7FEE-C30D-4309-A5D2-C92AB0F9B236}" destId="{63B267ED-9973-4159-898C-A6674D9E3061}" srcOrd="14" destOrd="0" parTransId="{36A0DBCB-DDF0-41F8-A594-58BDAF78508F}" sibTransId="{9366ECE2-84C8-4ECF-8253-1C829A97B18B}"/>
    <dgm:cxn modelId="{DFC1FF05-42B5-44DF-87D2-29D7869F0FD2}" srcId="{E9AC1E48-E2B6-4E58-BB80-E4F5ED517F50}" destId="{46AEF68F-DF8D-4AE6-AC6A-DD4D3D4E53C9}" srcOrd="4" destOrd="0" parTransId="{BBDDAAC5-A885-498E-B710-68B7F6345B44}" sibTransId="{877EC3E3-8C63-4BB3-A874-383AB62A1085}"/>
    <dgm:cxn modelId="{B0D76E0D-EBAA-4D77-B822-B03D4E6DE1C4}" type="presOf" srcId="{0A40BF28-ADFB-4BF1-A54A-E1B6E4B4D394}" destId="{599AFC54-A584-4B42-B6B8-DC00BF535BE2}" srcOrd="0" destOrd="0" presId="urn:microsoft.com/office/officeart/2005/8/layout/hierarchy1"/>
    <dgm:cxn modelId="{98E12B15-E976-412B-843C-D57576004F68}" type="presOf" srcId="{C1FBA7D5-B4A4-4B36-9109-1A2C89A46C4F}" destId="{6BFE7342-521F-4659-BA4B-4C225068CD8F}" srcOrd="0" destOrd="0" presId="urn:microsoft.com/office/officeart/2005/8/layout/hierarchy1"/>
    <dgm:cxn modelId="{1AA8DF16-F092-4049-8372-D887A69BC170}" srcId="{E9AC1E48-E2B6-4E58-BB80-E4F5ED517F50}" destId="{699D6FC4-5785-4E89-85B8-B477F0CE2194}" srcOrd="6" destOrd="0" parTransId="{6AB5F1F8-2DC4-4074-BEFF-58577BA3B009}" sibTransId="{685FE1AB-C349-4A38-8213-C1DB788DE759}"/>
    <dgm:cxn modelId="{7B6E1817-3067-4D17-B8CC-89EAD679273F}" type="presOf" srcId="{861167C3-B808-4AAD-8476-AB21CDB6EDC8}" destId="{2827749F-1EB3-4433-B69D-23CC1DB0420F}" srcOrd="0" destOrd="0" presId="urn:microsoft.com/office/officeart/2005/8/layout/hierarchy1"/>
    <dgm:cxn modelId="{8088AC17-31AE-4CB9-B8C7-04FEB1ADB430}" type="presOf" srcId="{44734B4F-6D4D-4F6A-9CBA-0FEB5532C5C5}" destId="{92437F2B-6676-40EA-8186-F40E1C5883CA}" srcOrd="0" destOrd="0" presId="urn:microsoft.com/office/officeart/2005/8/layout/hierarchy1"/>
    <dgm:cxn modelId="{5FFC7819-BDBF-4DD4-9E60-525B285E4715}" type="presOf" srcId="{DAD84D19-2A6E-4622-BC7B-AE554662E398}" destId="{FC2F2F46-53F9-4B42-B73F-AEA3532368E5}" srcOrd="0" destOrd="0" presId="urn:microsoft.com/office/officeart/2005/8/layout/hierarchy1"/>
    <dgm:cxn modelId="{F299771C-CA8F-4283-AC37-E86624A7447C}" type="presOf" srcId="{09A52597-F916-4196-9624-000082A73129}" destId="{69C6BBE1-A5BA-4BED-8B0A-17A9BC387007}" srcOrd="0" destOrd="0" presId="urn:microsoft.com/office/officeart/2005/8/layout/hierarchy1"/>
    <dgm:cxn modelId="{2678B525-FE4F-4D28-A0D9-E3A1BA1A42C2}" srcId="{FB3C7FEE-C30D-4309-A5D2-C92AB0F9B236}" destId="{49598991-7DB3-4F50-9625-7787D80A2D1F}" srcOrd="4" destOrd="0" parTransId="{CC037170-9D76-4E93-AFBD-B83D5E8D4052}" sibTransId="{F5679402-65B0-4389-864F-2B7E6C3848CE}"/>
    <dgm:cxn modelId="{30015D31-5098-4DCD-9DAA-F5414628C4C6}" srcId="{FB3C7FEE-C30D-4309-A5D2-C92AB0F9B236}" destId="{2A7129A7-E5D3-49B8-9FF9-0F5BCD65C904}" srcOrd="2" destOrd="0" parTransId="{B98B4F48-148A-4249-BC14-B954570A8CDD}" sibTransId="{26AEFE78-8DAC-433B-840F-5F4CB4364BA5}"/>
    <dgm:cxn modelId="{D1FA1533-653A-43B7-9531-11E170711ECD}" srcId="{E9AC1E48-E2B6-4E58-BB80-E4F5ED517F50}" destId="{4FE110E5-A9D7-4830-8E00-CD6732C77D6E}" srcOrd="8" destOrd="0" parTransId="{55B450FA-E584-42FE-BB72-FCFD71D42C2F}" sibTransId="{D5DA8C62-CE79-495A-A348-1EE9528321C1}"/>
    <dgm:cxn modelId="{67B9C535-CE9C-4E76-9F5D-0BD453DD70C2}" srcId="{FB3C7FEE-C30D-4309-A5D2-C92AB0F9B236}" destId="{0A40BF28-ADFB-4BF1-A54A-E1B6E4B4D394}" srcOrd="12" destOrd="0" parTransId="{524A088F-E10F-4842-8582-F7763ACA6E6D}" sibTransId="{DDF3BC9A-B038-453E-8F38-164A66362C4F}"/>
    <dgm:cxn modelId="{E3ED4D3A-079A-4BF7-92DB-2EC2D81104E7}" srcId="{E9AC1E48-E2B6-4E58-BB80-E4F5ED517F50}" destId="{C1FBA7D5-B4A4-4B36-9109-1A2C89A46C4F}" srcOrd="5" destOrd="0" parTransId="{CD06A1B3-0499-4EB8-85EB-71DCC33E7274}" sibTransId="{3E7CF1C4-BE79-4B40-A4EA-0E75F1BFDD9B}"/>
    <dgm:cxn modelId="{0F7B5C3D-F508-47C1-AFBA-755384C3CB86}" srcId="{FB3C7FEE-C30D-4309-A5D2-C92AB0F9B236}" destId="{B8BA3453-A33D-46B6-BDAE-B2003986188D}" srcOrd="5" destOrd="0" parTransId="{82185B8F-1BB3-4E74-BF2E-DCCBA2D6013E}" sibTransId="{39D9C7F0-B087-4BF5-8EC6-19CF1E13759E}"/>
    <dgm:cxn modelId="{9CC93E3F-2F76-4CED-B64C-25F0ACECEA8C}" type="presOf" srcId="{B7D18C8C-4D5F-4727-936E-AB72186C7980}" destId="{776AF3F9-BB7E-47AC-86A4-6A5F002AB9DA}" srcOrd="0" destOrd="0" presId="urn:microsoft.com/office/officeart/2005/8/layout/hierarchy1"/>
    <dgm:cxn modelId="{136BB23F-549C-4925-8C5B-0024A6E5EBAF}" type="presOf" srcId="{49598991-7DB3-4F50-9625-7787D80A2D1F}" destId="{89193C99-1A0F-4B96-BBE1-97DE44C814B6}" srcOrd="0" destOrd="0" presId="urn:microsoft.com/office/officeart/2005/8/layout/hierarchy1"/>
    <dgm:cxn modelId="{E2063240-86C8-46E1-ADCB-A55BE6BEEEEB}" srcId="{FB3C7FEE-C30D-4309-A5D2-C92AB0F9B236}" destId="{FDA15CEB-4DBE-43EB-8CDB-64F40C70F49E}" srcOrd="13" destOrd="0" parTransId="{C1ED6536-203D-47D9-9C58-0785BF536282}" sibTransId="{E337325B-CEA9-4EB8-AB7D-468D21A5A65A}"/>
    <dgm:cxn modelId="{81A9AE5F-672B-4174-8B7D-3481AC9B9F93}" srcId="{E9AC1E48-E2B6-4E58-BB80-E4F5ED517F50}" destId="{DAD84D19-2A6E-4622-BC7B-AE554662E398}" srcOrd="11" destOrd="0" parTransId="{1BA70894-AD49-44A9-8086-6415ECFB05B4}" sibTransId="{E8398CBD-6051-4533-9D94-94B98191498D}"/>
    <dgm:cxn modelId="{67328041-BC21-4CF3-87EB-533FFB28A1BD}" type="presOf" srcId="{B8BA3453-A33D-46B6-BDAE-B2003986188D}" destId="{7A8A1719-B6A9-4D10-9DF4-FC9F15B42E71}" srcOrd="0" destOrd="0" presId="urn:microsoft.com/office/officeart/2005/8/layout/hierarchy1"/>
    <dgm:cxn modelId="{106BFF62-9CEA-443B-BA7B-9163CFE7E5AF}" type="presOf" srcId="{2A7129A7-E5D3-49B8-9FF9-0F5BCD65C904}" destId="{C337853A-0DAF-4935-988E-1FECABC8C251}" srcOrd="0" destOrd="0" presId="urn:microsoft.com/office/officeart/2005/8/layout/hierarchy1"/>
    <dgm:cxn modelId="{68322E48-5D84-47F2-935D-AA3D5A315227}" srcId="{FB3C7FEE-C30D-4309-A5D2-C92AB0F9B236}" destId="{E7A7B96B-327E-4130-ADFC-025474FD2DCD}" srcOrd="9" destOrd="0" parTransId="{14C7E613-4947-46BD-8D3E-027ACFDF88F0}" sibTransId="{FF2A4812-4F8D-44FF-886C-3F327B635627}"/>
    <dgm:cxn modelId="{E4D47168-0972-4A4B-88CB-5A66A717A7E7}" type="presOf" srcId="{F84AE885-2D0C-4FBB-B3F3-649039B6F1FF}" destId="{8F5DAE10-50DA-48AA-BF7A-624B9D6A19EF}" srcOrd="0" destOrd="0" presId="urn:microsoft.com/office/officeart/2005/8/layout/hierarchy1"/>
    <dgm:cxn modelId="{E2395A6B-21DD-4FF7-A7CA-155BD7FFC606}" type="presOf" srcId="{FDA15CEB-4DBE-43EB-8CDB-64F40C70F49E}" destId="{D9D91694-ECCF-4A51-AAD8-EC558FC79424}" srcOrd="0" destOrd="0" presId="urn:microsoft.com/office/officeart/2005/8/layout/hierarchy1"/>
    <dgm:cxn modelId="{78088C4C-90A7-4432-9385-2E01AC4CFC6A}" type="presOf" srcId="{D3AB2D91-93A4-4268-B8B7-D0D6E4D47ED9}" destId="{4459D8B7-59DA-4996-8A33-596F5130FB3D}" srcOrd="0" destOrd="0" presId="urn:microsoft.com/office/officeart/2005/8/layout/hierarchy1"/>
    <dgm:cxn modelId="{129DCE6C-A0F5-4F8B-BAE7-64EE69A44147}" type="presOf" srcId="{78E5CC7A-F730-44AF-9890-888C6E56DA1C}" destId="{3DA90B29-3C61-44E4-BA51-BB4D02ADE359}" srcOrd="0" destOrd="0" presId="urn:microsoft.com/office/officeart/2005/8/layout/hierarchy1"/>
    <dgm:cxn modelId="{929C0B6D-D516-47B3-A259-2862D90167EA}" type="presOf" srcId="{430623CE-E4EC-40E6-A10A-6B71E55B03C6}" destId="{DDB5BFA6-0C73-4032-B3E9-53D01865AE31}" srcOrd="0" destOrd="0" presId="urn:microsoft.com/office/officeart/2005/8/layout/hierarchy1"/>
    <dgm:cxn modelId="{73F3344E-55B4-4A81-B44B-9CD8E16D716A}" srcId="{E9AC1E48-E2B6-4E58-BB80-E4F5ED517F50}" destId="{2C9DF104-00D3-4A82-B925-64D90E5464AA}" srcOrd="7" destOrd="0" parTransId="{0AFA143E-3906-4C61-B47C-E6AD3C1954A7}" sibTransId="{90A03B52-6405-46FC-BF43-7EB35BFC0F49}"/>
    <dgm:cxn modelId="{964FCC6E-EC72-44C5-882B-1D02BC335820}" srcId="{E9AC1E48-E2B6-4E58-BB80-E4F5ED517F50}" destId="{FB3C7FEE-C30D-4309-A5D2-C92AB0F9B236}" srcOrd="1" destOrd="0" parTransId="{0D200F7B-618C-4972-8ED0-BBD91DE30D5E}" sibTransId="{315EE686-6DEA-4366-A229-2ED2902531A0}"/>
    <dgm:cxn modelId="{1F0D2051-3493-47F4-9F9B-D70A4EE746A1}" type="presOf" srcId="{EF985A59-26F9-4F38-8462-474AD0B7C26C}" destId="{D91ED845-8682-402D-8D9D-D875135611CD}" srcOrd="0" destOrd="0" presId="urn:microsoft.com/office/officeart/2005/8/layout/hierarchy1"/>
    <dgm:cxn modelId="{166CEB71-59AC-4AD1-A6B7-2E4666157E48}" type="presOf" srcId="{55F6FC14-45D3-44A5-9100-89DCA6218A36}" destId="{F9BBA20E-BDBC-4E20-8532-CAC1D0949D51}" srcOrd="0" destOrd="0" presId="urn:microsoft.com/office/officeart/2005/8/layout/hierarchy1"/>
    <dgm:cxn modelId="{D08D1C54-A38C-43B5-B629-550EE142C5CB}" srcId="{E9AC1E48-E2B6-4E58-BB80-E4F5ED517F50}" destId="{69D3F692-B515-4231-917D-537ED35A516C}" srcOrd="12" destOrd="0" parTransId="{641EEB68-8DB5-4C94-A478-C5F5BD77B6DD}" sibTransId="{56489B94-E16F-4D00-AE06-9FFCD3C95E1E}"/>
    <dgm:cxn modelId="{1ACB9676-C448-4BF6-80FF-DFA48C9EBE90}" srcId="{E9AC1E48-E2B6-4E58-BB80-E4F5ED517F50}" destId="{B5E518D3-8143-4925-B33C-2352487E385C}" srcOrd="2" destOrd="0" parTransId="{DDCCE567-7CB3-4821-B382-4C6A7094473F}" sibTransId="{9E731FBE-7E30-4ECE-B0A3-6FE519F2D57E}"/>
    <dgm:cxn modelId="{4E141157-91A2-459A-AE10-18483C2B25F3}" type="presOf" srcId="{46AEF68F-DF8D-4AE6-AC6A-DD4D3D4E53C9}" destId="{D64C8CA8-F61F-4B85-8396-AAC0A4B4CD8C}" srcOrd="0" destOrd="0" presId="urn:microsoft.com/office/officeart/2005/8/layout/hierarchy1"/>
    <dgm:cxn modelId="{B611FB77-2D70-4499-97BF-3CAF5514E590}" srcId="{FB3C7FEE-C30D-4309-A5D2-C92AB0F9B236}" destId="{2DEEE4CF-31D1-4403-A6E1-B08361374B12}" srcOrd="6" destOrd="0" parTransId="{1AAA5878-F338-4021-830A-8639A6659E1A}" sibTransId="{4969B833-71CD-432C-854D-5A384A9E1EEB}"/>
    <dgm:cxn modelId="{9C620659-E07F-4092-BB66-CCAABBD90DD3}" srcId="{E9AC1E48-E2B6-4E58-BB80-E4F5ED517F50}" destId="{D3AB2D91-93A4-4268-B8B7-D0D6E4D47ED9}" srcOrd="10" destOrd="0" parTransId="{5704E827-C648-4B32-BE98-E150DFA69C1E}" sibTransId="{90E6EEDB-F413-43F2-8EDB-7F3E736DC907}"/>
    <dgm:cxn modelId="{4301BF7A-9B9E-4E3C-8AF6-86715170DBC3}" type="presOf" srcId="{C168FDD4-38A7-4A3C-94E4-5277A92652A2}" destId="{407EEFFF-C803-4B64-9F5D-5DB9245D9512}" srcOrd="0" destOrd="0" presId="urn:microsoft.com/office/officeart/2005/8/layout/hierarchy1"/>
    <dgm:cxn modelId="{E3E94580-54CE-44BF-9D7B-B6C47DB30E6C}" type="presOf" srcId="{82185B8F-1BB3-4E74-BF2E-DCCBA2D6013E}" destId="{6335AD4C-6ACF-48CF-860F-97B871461692}" srcOrd="0" destOrd="0" presId="urn:microsoft.com/office/officeart/2005/8/layout/hierarchy1"/>
    <dgm:cxn modelId="{AC8B3188-0995-4B62-B14D-CB3C3E3FF4E6}" srcId="{E9AC1E48-E2B6-4E58-BB80-E4F5ED517F50}" destId="{6D4132E2-79FC-4B2F-9317-C9B7EDFC9CA0}" srcOrd="0" destOrd="0" parTransId="{6C200A0E-2C4A-46AD-96EB-F0E9C3ECB204}" sibTransId="{9C429FE7-F1BC-40D9-B17F-D17FD1BCBD5F}"/>
    <dgm:cxn modelId="{0044F589-FF5E-40A2-93BC-568C70D7E033}" type="presOf" srcId="{BB0B86CE-819D-40FE-8885-2472B69F89E6}" destId="{8DB048A7-ABFD-4EB7-A735-8BE1CC3A779E}" srcOrd="0" destOrd="0" presId="urn:microsoft.com/office/officeart/2005/8/layout/hierarchy1"/>
    <dgm:cxn modelId="{E08B188A-414D-4AE9-A75D-F9E086F8CD2D}" type="presOf" srcId="{14C7E613-4947-46BD-8D3E-027ACFDF88F0}" destId="{F28F1753-A12F-4D9C-9329-12DA26FC4EE4}" srcOrd="0" destOrd="0" presId="urn:microsoft.com/office/officeart/2005/8/layout/hierarchy1"/>
    <dgm:cxn modelId="{47581A8C-C091-47D9-BF39-23FCED49BB0E}" type="presOf" srcId="{E9AC1E48-E2B6-4E58-BB80-E4F5ED517F50}" destId="{6942BEA4-DFDE-423F-8420-F4F22F0A9A6C}" srcOrd="0" destOrd="0" presId="urn:microsoft.com/office/officeart/2005/8/layout/hierarchy1"/>
    <dgm:cxn modelId="{0123168D-ED62-44C5-B551-4320B184DF67}" type="presOf" srcId="{1DE71D3E-218F-49E0-A4B0-0414FBD2EFA7}" destId="{A6DC6DA0-7F8D-4C5F-99FA-0D46F4321A3F}" srcOrd="0" destOrd="0" presId="urn:microsoft.com/office/officeart/2005/8/layout/hierarchy1"/>
    <dgm:cxn modelId="{3DEEF98D-3225-477A-9613-0CD49C496E7E}" type="presOf" srcId="{66DEE00A-C5C4-4B9F-8F4C-A052FC2D7657}" destId="{C143E1AB-2CB2-4105-A677-401F9040BAAA}" srcOrd="0" destOrd="0" presId="urn:microsoft.com/office/officeart/2005/8/layout/hierarchy1"/>
    <dgm:cxn modelId="{BAD51A8F-0C14-41A8-80E4-8C73E5C1ACBB}" type="presOf" srcId="{FE582667-DF3D-4BC7-BF90-B8D3DC42BED2}" destId="{A2684B84-937B-4620-BBFD-310DA72183C6}" srcOrd="0" destOrd="0" presId="urn:microsoft.com/office/officeart/2005/8/layout/hierarchy1"/>
    <dgm:cxn modelId="{6A6F3D91-7C7D-4B1C-BB5D-3D2D6E7A421E}" srcId="{FB3C7FEE-C30D-4309-A5D2-C92AB0F9B236}" destId="{1DE71D3E-218F-49E0-A4B0-0414FBD2EFA7}" srcOrd="7" destOrd="0" parTransId="{62545030-4B23-490B-9A9A-5C34349918C5}" sibTransId="{45E88AAD-FA62-4E76-9563-A26E244233D8}"/>
    <dgm:cxn modelId="{A2239E93-C7C3-488A-A0D1-9C466E4B28D7}" srcId="{FB3C7FEE-C30D-4309-A5D2-C92AB0F9B236}" destId="{430623CE-E4EC-40E6-A10A-6B71E55B03C6}" srcOrd="3" destOrd="0" parTransId="{09A52597-F916-4196-9624-000082A73129}" sibTransId="{03DFA08C-2B72-4196-8A23-C2C98E7881B0}"/>
    <dgm:cxn modelId="{9C236A9A-2813-4688-86BB-5C49F6DB8CFE}" srcId="{FB3C7FEE-C30D-4309-A5D2-C92AB0F9B236}" destId="{55F6FC14-45D3-44A5-9100-89DCA6218A36}" srcOrd="8" destOrd="0" parTransId="{C168FDD4-38A7-4A3C-94E4-5277A92652A2}" sibTransId="{B9820D5B-A2DC-4D08-BA9F-950EB39FC0A0}"/>
    <dgm:cxn modelId="{2F88BD9D-CD5F-4937-B66E-2EE4717E38AF}" srcId="{FB3C7FEE-C30D-4309-A5D2-C92AB0F9B236}" destId="{133237EE-422B-4EAC-BE15-91CEDD9C17C5}" srcOrd="15" destOrd="0" parTransId="{B7D18C8C-4D5F-4727-936E-AB72186C7980}" sibTransId="{431D5DC8-85E4-4B54-A128-1D4B1A902DF2}"/>
    <dgm:cxn modelId="{CA1EE79F-5882-4A0A-9103-5B00092CDFF9}" type="presOf" srcId="{CC037170-9D76-4E93-AFBD-B83D5E8D4052}" destId="{253901AE-C688-4F75-B642-352EB26E36BF}" srcOrd="0" destOrd="0" presId="urn:microsoft.com/office/officeart/2005/8/layout/hierarchy1"/>
    <dgm:cxn modelId="{52D000A1-60EF-4BF1-ADC2-7CD5BF475556}" type="presOf" srcId="{BCCD01D5-5668-4FE1-AF76-A8E8F936BC32}" destId="{BF2ADE18-0E14-49F7-91E6-C22FA52530E1}" srcOrd="0" destOrd="0" presId="urn:microsoft.com/office/officeart/2005/8/layout/hierarchy1"/>
    <dgm:cxn modelId="{867E6EA8-4EAF-4703-9406-CB12EB72FEF2}" type="presOf" srcId="{2C9DF104-00D3-4A82-B925-64D90E5464AA}" destId="{F2292BDE-3AF0-4D36-837E-6E1EC8C2CF51}" srcOrd="0" destOrd="0" presId="urn:microsoft.com/office/officeart/2005/8/layout/hierarchy1"/>
    <dgm:cxn modelId="{D8C77FAD-67EF-47D1-9C39-0A25EF69D086}" type="presOf" srcId="{1AAA5878-F338-4021-830A-8639A6659E1A}" destId="{129C3EB7-17AE-475F-9E1C-185EF4BDB5D6}" srcOrd="0" destOrd="0" presId="urn:microsoft.com/office/officeart/2005/8/layout/hierarchy1"/>
    <dgm:cxn modelId="{469EB1AF-A75C-47B4-9167-C8AE84C0DC39}" srcId="{2A7129A7-E5D3-49B8-9FF9-0F5BCD65C904}" destId="{FE582667-DF3D-4BC7-BF90-B8D3DC42BED2}" srcOrd="1" destOrd="0" parTransId="{BB0B86CE-819D-40FE-8885-2472B69F89E6}" sibTransId="{67622190-7132-45DB-BC78-1F8284C0694E}"/>
    <dgm:cxn modelId="{8BCFF2B1-E5F7-46A4-98FA-2C51FABE4E76}" type="presOf" srcId="{36A0DBCB-DDF0-41F8-A594-58BDAF78508F}" destId="{2C4DD710-1264-4660-903C-A1A49F37E420}" srcOrd="0" destOrd="0" presId="urn:microsoft.com/office/officeart/2005/8/layout/hierarchy1"/>
    <dgm:cxn modelId="{001F3CB9-CDE5-4BB1-A932-D736EC8B1662}" srcId="{FB3C7FEE-C30D-4309-A5D2-C92AB0F9B236}" destId="{F6B36DED-08DA-4B4B-9E53-4575B0DDDC1F}" srcOrd="0" destOrd="0" parTransId="{861167C3-B808-4AAD-8476-AB21CDB6EDC8}" sibTransId="{2BFBE1FF-98DC-40CA-BECD-93FC4759F175}"/>
    <dgm:cxn modelId="{AC7E48C0-D973-45D4-B84F-42ABC2D43AF7}" type="presOf" srcId="{907C8899-2446-42C3-83AA-672CBF89F603}" destId="{5CBAA64E-38D2-4778-9E80-510A7884E52F}" srcOrd="0" destOrd="0" presId="urn:microsoft.com/office/officeart/2005/8/layout/hierarchy1"/>
    <dgm:cxn modelId="{75FB01C5-7150-443C-A7B5-10FC4E5EA38D}" type="presOf" srcId="{B98B4F48-148A-4249-BC14-B954570A8CDD}" destId="{AF3842BE-7D1C-4231-A844-A215FC269823}" srcOrd="0" destOrd="0" presId="urn:microsoft.com/office/officeart/2005/8/layout/hierarchy1"/>
    <dgm:cxn modelId="{29C28EC6-6597-4039-B686-D43D41513E5D}" type="presOf" srcId="{6D4132E2-79FC-4B2F-9317-C9B7EDFC9CA0}" destId="{5737D299-BC1C-4EFC-9F95-46862CDC7782}" srcOrd="0" destOrd="0" presId="urn:microsoft.com/office/officeart/2005/8/layout/hierarchy1"/>
    <dgm:cxn modelId="{F676F0CD-4A28-4413-BD8C-66C3E78D9F33}" type="presOf" srcId="{2403A79E-7B55-41F3-B93E-654A59FD51C0}" destId="{8B2F8EB1-E52D-4030-B37C-4AFBA3C9EB8C}" srcOrd="0" destOrd="0" presId="urn:microsoft.com/office/officeart/2005/8/layout/hierarchy1"/>
    <dgm:cxn modelId="{D06859D3-2911-42DF-AE7D-8EF8B0EFC4B0}" type="presOf" srcId="{AE459F4D-8D8E-4559-B349-6C66BF96F6CA}" destId="{34814FBF-2956-4F28-A0AA-9C8D2B812401}" srcOrd="0" destOrd="0" presId="urn:microsoft.com/office/officeart/2005/8/layout/hierarchy1"/>
    <dgm:cxn modelId="{FEDDC9D3-1352-4404-BD72-39E51F7869CD}" srcId="{FB3C7FEE-C30D-4309-A5D2-C92AB0F9B236}" destId="{66DEE00A-C5C4-4B9F-8F4C-A052FC2D7657}" srcOrd="11" destOrd="0" parTransId="{74761D40-4126-4D03-A288-911DD1DD928D}" sibTransId="{C2067925-C4B3-4920-B188-881A69A6FF0E}"/>
    <dgm:cxn modelId="{0E6B02D6-9F5F-413C-BE32-2FD8EACC4334}" type="presOf" srcId="{62545030-4B23-490B-9A9A-5C34349918C5}" destId="{82CC4F2C-C862-428F-B5F6-89ADB05F54EE}" srcOrd="0" destOrd="0" presId="urn:microsoft.com/office/officeart/2005/8/layout/hierarchy1"/>
    <dgm:cxn modelId="{763AB8DB-64BD-4442-8C50-1195243192E7}" type="presOf" srcId="{B5E518D3-8143-4925-B33C-2352487E385C}" destId="{0DDB7495-3AAE-4BD3-B9EF-C4A1DCD15F14}" srcOrd="0" destOrd="0" presId="urn:microsoft.com/office/officeart/2005/8/layout/hierarchy1"/>
    <dgm:cxn modelId="{613F07DF-6915-4DDF-A61D-F44BC46DAF88}" type="presOf" srcId="{524A088F-E10F-4842-8582-F7763ACA6E6D}" destId="{62C4519C-AFF5-4324-BE6C-37B646316211}" srcOrd="0" destOrd="0" presId="urn:microsoft.com/office/officeart/2005/8/layout/hierarchy1"/>
    <dgm:cxn modelId="{BD648EE0-8923-4A85-B81B-67C3759891B6}" srcId="{FB3C7FEE-C30D-4309-A5D2-C92AB0F9B236}" destId="{2403A79E-7B55-41F3-B93E-654A59FD51C0}" srcOrd="10" destOrd="0" parTransId="{44734B4F-6D4D-4F6A-9CBA-0FEB5532C5C5}" sibTransId="{8853A748-691E-414E-942C-03F88A736392}"/>
    <dgm:cxn modelId="{DFF906E2-574F-4399-AC75-7B8D795D8385}" type="presOf" srcId="{69D3F692-B515-4231-917D-537ED35A516C}" destId="{D9C25C3C-E1CD-4D49-9A1E-B6BAFAD4C9F6}" srcOrd="0" destOrd="0" presId="urn:microsoft.com/office/officeart/2005/8/layout/hierarchy1"/>
    <dgm:cxn modelId="{5578D9E3-202B-4954-9273-DB423A00722E}" srcId="{2A7129A7-E5D3-49B8-9FF9-0F5BCD65C904}" destId="{78E5CC7A-F730-44AF-9890-888C6E56DA1C}" srcOrd="0" destOrd="0" parTransId="{EFF6F116-2FD6-4DF5-9F39-677EA34C4F6A}" sibTransId="{C3DC47EE-0B47-4145-B8ED-7448B07B4F6A}"/>
    <dgm:cxn modelId="{36D330E6-BCCD-495F-946A-C715EDFBF2D5}" type="presOf" srcId="{2DEEE4CF-31D1-4403-A6E1-B08361374B12}" destId="{0DFF8DB7-F956-4280-89EF-5FD62ADCA275}" srcOrd="0" destOrd="0" presId="urn:microsoft.com/office/officeart/2005/8/layout/hierarchy1"/>
    <dgm:cxn modelId="{C90108EB-9E3E-4827-A4C4-705867F4406C}" type="presOf" srcId="{74761D40-4126-4D03-A288-911DD1DD928D}" destId="{A48A6EB9-F6B9-4BCE-BE26-A3DC9ABB9161}" srcOrd="0" destOrd="0" presId="urn:microsoft.com/office/officeart/2005/8/layout/hierarchy1"/>
    <dgm:cxn modelId="{CDA3A5ED-120B-4DF3-96C1-53714B81479C}" type="presOf" srcId="{63B267ED-9973-4159-898C-A6674D9E3061}" destId="{2311F196-2424-41AF-B101-89582CFCD6F8}" srcOrd="0" destOrd="0" presId="urn:microsoft.com/office/officeart/2005/8/layout/hierarchy1"/>
    <dgm:cxn modelId="{DF229BEF-59F0-4CBA-9111-5834BB481339}" type="presOf" srcId="{FB3C7FEE-C30D-4309-A5D2-C92AB0F9B236}" destId="{B19A3C26-2E5E-4AA9-8D27-08FDE7E8C479}" srcOrd="0" destOrd="0" presId="urn:microsoft.com/office/officeart/2005/8/layout/hierarchy1"/>
    <dgm:cxn modelId="{073E9EF3-12D2-42D3-8506-22D4A0C67233}" type="presOf" srcId="{C1ED6536-203D-47D9-9C58-0785BF536282}" destId="{FF013055-13AC-41D7-9DBE-ADEB424697E0}" srcOrd="0" destOrd="0" presId="urn:microsoft.com/office/officeart/2005/8/layout/hierarchy1"/>
    <dgm:cxn modelId="{F67C9CF4-E4E6-4D1F-B914-516FD28DF957}" srcId="{E9AC1E48-E2B6-4E58-BB80-E4F5ED517F50}" destId="{F84AE885-2D0C-4FBB-B3F3-649039B6F1FF}" srcOrd="9" destOrd="0" parTransId="{158D4858-0334-4A05-826E-EABFE99FE63B}" sibTransId="{6041CA1E-5BAC-4A1B-B642-180637F458E5}"/>
    <dgm:cxn modelId="{E6A254F5-D821-4F68-A37F-EAF4279431DD}" type="presOf" srcId="{F6B36DED-08DA-4B4B-9E53-4575B0DDDC1F}" destId="{FDAC0F67-1672-4D74-B093-D72577F8A13F}" srcOrd="0" destOrd="0" presId="urn:microsoft.com/office/officeart/2005/8/layout/hierarchy1"/>
    <dgm:cxn modelId="{753CB7F7-FD31-428A-BDE4-3B3073578716}" type="presOf" srcId="{699D6FC4-5785-4E89-85B8-B477F0CE2194}" destId="{B4A44409-BBFB-4356-98FE-8CB3F1BB6AD7}" srcOrd="0" destOrd="0" presId="urn:microsoft.com/office/officeart/2005/8/layout/hierarchy1"/>
    <dgm:cxn modelId="{FA7B21FA-7AF0-456F-B198-56BA49BD6CCF}" srcId="{2A7129A7-E5D3-49B8-9FF9-0F5BCD65C904}" destId="{907C8899-2446-42C3-83AA-672CBF89F603}" srcOrd="2" destOrd="0" parTransId="{EF985A59-26F9-4F38-8462-474AD0B7C26C}" sibTransId="{AEE5C18F-F97A-48BA-8D78-DCF314BD825D}"/>
    <dgm:cxn modelId="{0F3212FD-77C9-4811-87A3-0D952A6A1A62}" type="presOf" srcId="{E7A7B96B-327E-4130-ADFC-025474FD2DCD}" destId="{0A30904D-310D-48AF-9C5B-58C78712EEAB}" srcOrd="0" destOrd="0" presId="urn:microsoft.com/office/officeart/2005/8/layout/hierarchy1"/>
    <dgm:cxn modelId="{EF0C62FE-1BDD-4672-9872-37FE85A8BAE0}" srcId="{E9AC1E48-E2B6-4E58-BB80-E4F5ED517F50}" destId="{AE459F4D-8D8E-4559-B349-6C66BF96F6CA}" srcOrd="3" destOrd="0" parTransId="{ECBAEC17-162A-4D36-97B2-5BB1D2F7B76E}" sibTransId="{31F1F6FB-4014-4DEC-922F-75BF5E981801}"/>
    <dgm:cxn modelId="{977482FE-B025-40E3-95A3-4481FC97B890}" type="presOf" srcId="{EFF6F116-2FD6-4DF5-9F39-677EA34C4F6A}" destId="{CA5E23E6-D001-416F-AC86-A16333E5F731}" srcOrd="0" destOrd="0" presId="urn:microsoft.com/office/officeart/2005/8/layout/hierarchy1"/>
    <dgm:cxn modelId="{B8CFCEFF-A8E7-4BC3-917D-3082814AB5D3}" type="presOf" srcId="{133237EE-422B-4EAC-BE15-91CEDD9C17C5}" destId="{C8F464A6-F7C0-4BCD-897D-2838BE3998E8}" srcOrd="0" destOrd="0" presId="urn:microsoft.com/office/officeart/2005/8/layout/hierarchy1"/>
    <dgm:cxn modelId="{F4BBF5FF-AB7E-4A7C-A8A4-5340F3FF441E}" type="presOf" srcId="{0DA6ADBF-B0EC-4D1E-9DB7-89CA9CFEA742}" destId="{E4186DBF-532A-4234-9E63-B0B6E7E08EE1}" srcOrd="0" destOrd="0" presId="urn:microsoft.com/office/officeart/2005/8/layout/hierarchy1"/>
    <dgm:cxn modelId="{5E22A7B6-3D24-49D3-96FE-6E27AEECA74F}" type="presParOf" srcId="{6942BEA4-DFDE-423F-8420-F4F22F0A9A6C}" destId="{3BB4706E-7A36-44C9-8AA7-A20E5174D5F1}" srcOrd="0" destOrd="0" presId="urn:microsoft.com/office/officeart/2005/8/layout/hierarchy1"/>
    <dgm:cxn modelId="{93CC1BCC-DC76-43E3-A955-F6B7039641ED}" type="presParOf" srcId="{3BB4706E-7A36-44C9-8AA7-A20E5174D5F1}" destId="{452472EC-752F-4352-9639-532BEF6A4B0D}" srcOrd="0" destOrd="0" presId="urn:microsoft.com/office/officeart/2005/8/layout/hierarchy1"/>
    <dgm:cxn modelId="{6A90E70F-6782-4EBB-AD66-AF104E58B717}" type="presParOf" srcId="{452472EC-752F-4352-9639-532BEF6A4B0D}" destId="{CA66DC51-A076-498E-987E-CB7AE791A023}" srcOrd="0" destOrd="0" presId="urn:microsoft.com/office/officeart/2005/8/layout/hierarchy1"/>
    <dgm:cxn modelId="{839FB67E-344F-4E90-9967-7922B6956111}" type="presParOf" srcId="{452472EC-752F-4352-9639-532BEF6A4B0D}" destId="{5737D299-BC1C-4EFC-9F95-46862CDC7782}" srcOrd="1" destOrd="0" presId="urn:microsoft.com/office/officeart/2005/8/layout/hierarchy1"/>
    <dgm:cxn modelId="{7ED55113-2006-4EEF-9409-2B47093FDF15}" type="presParOf" srcId="{3BB4706E-7A36-44C9-8AA7-A20E5174D5F1}" destId="{D24EB86F-04C2-4E8D-B8EF-1F75F9AC7073}" srcOrd="1" destOrd="0" presId="urn:microsoft.com/office/officeart/2005/8/layout/hierarchy1"/>
    <dgm:cxn modelId="{54A77C24-BD6E-4EE5-81D7-13286200B9FE}" type="presParOf" srcId="{6942BEA4-DFDE-423F-8420-F4F22F0A9A6C}" destId="{6BC3D29E-1EA0-4E37-BF55-BEABC877C8EF}" srcOrd="1" destOrd="0" presId="urn:microsoft.com/office/officeart/2005/8/layout/hierarchy1"/>
    <dgm:cxn modelId="{64351207-3893-4C50-8B7F-6E298633B06E}" type="presParOf" srcId="{6BC3D29E-1EA0-4E37-BF55-BEABC877C8EF}" destId="{68D74555-AECC-417C-8603-F99081BAA3C6}" srcOrd="0" destOrd="0" presId="urn:microsoft.com/office/officeart/2005/8/layout/hierarchy1"/>
    <dgm:cxn modelId="{B18D3AC7-F708-4C91-9E06-56CBD9329A96}" type="presParOf" srcId="{68D74555-AECC-417C-8603-F99081BAA3C6}" destId="{9646AB75-F57E-4018-902F-0BD155398351}" srcOrd="0" destOrd="0" presId="urn:microsoft.com/office/officeart/2005/8/layout/hierarchy1"/>
    <dgm:cxn modelId="{E976C9A9-1ED4-40A6-8ACC-B2B6506A7FC0}" type="presParOf" srcId="{68D74555-AECC-417C-8603-F99081BAA3C6}" destId="{B19A3C26-2E5E-4AA9-8D27-08FDE7E8C479}" srcOrd="1" destOrd="0" presId="urn:microsoft.com/office/officeart/2005/8/layout/hierarchy1"/>
    <dgm:cxn modelId="{811D66D8-501B-4349-B406-7F50337E9BD6}" type="presParOf" srcId="{6BC3D29E-1EA0-4E37-BF55-BEABC877C8EF}" destId="{20865A83-03CA-48D1-A5C9-EE7CAD87E76F}" srcOrd="1" destOrd="0" presId="urn:microsoft.com/office/officeart/2005/8/layout/hierarchy1"/>
    <dgm:cxn modelId="{548D7A55-6526-42D7-AECA-9AE7AF51A5B0}" type="presParOf" srcId="{20865A83-03CA-48D1-A5C9-EE7CAD87E76F}" destId="{2827749F-1EB3-4433-B69D-23CC1DB0420F}" srcOrd="0" destOrd="0" presId="urn:microsoft.com/office/officeart/2005/8/layout/hierarchy1"/>
    <dgm:cxn modelId="{5B96CF1B-E69E-45C8-A735-2842874B6BBD}" type="presParOf" srcId="{20865A83-03CA-48D1-A5C9-EE7CAD87E76F}" destId="{AE705935-F498-497E-AB22-8507794E1699}" srcOrd="1" destOrd="0" presId="urn:microsoft.com/office/officeart/2005/8/layout/hierarchy1"/>
    <dgm:cxn modelId="{736A8D7E-C208-4C0B-B0BE-6067E942FB36}" type="presParOf" srcId="{AE705935-F498-497E-AB22-8507794E1699}" destId="{D0D12CF5-9061-4B18-8FDF-D0FAD3205562}" srcOrd="0" destOrd="0" presId="urn:microsoft.com/office/officeart/2005/8/layout/hierarchy1"/>
    <dgm:cxn modelId="{DC94A173-2714-49BC-9E16-AE85F2F3FD1E}" type="presParOf" srcId="{D0D12CF5-9061-4B18-8FDF-D0FAD3205562}" destId="{E13D65E6-E0FA-4690-A53D-234448573F67}" srcOrd="0" destOrd="0" presId="urn:microsoft.com/office/officeart/2005/8/layout/hierarchy1"/>
    <dgm:cxn modelId="{462002DC-3416-4620-B5B0-33B78CE9FE14}" type="presParOf" srcId="{D0D12CF5-9061-4B18-8FDF-D0FAD3205562}" destId="{FDAC0F67-1672-4D74-B093-D72577F8A13F}" srcOrd="1" destOrd="0" presId="urn:microsoft.com/office/officeart/2005/8/layout/hierarchy1"/>
    <dgm:cxn modelId="{C6D20A7A-BA3E-4B64-A7BB-E16DCA81FB7A}" type="presParOf" srcId="{AE705935-F498-497E-AB22-8507794E1699}" destId="{2FB9511B-79D1-4D58-8E98-03A4B15E315B}" srcOrd="1" destOrd="0" presId="urn:microsoft.com/office/officeart/2005/8/layout/hierarchy1"/>
    <dgm:cxn modelId="{E67DB71D-3A6C-4352-9D7C-C24264969F83}" type="presParOf" srcId="{20865A83-03CA-48D1-A5C9-EE7CAD87E76F}" destId="{E4186DBF-532A-4234-9E63-B0B6E7E08EE1}" srcOrd="2" destOrd="0" presId="urn:microsoft.com/office/officeart/2005/8/layout/hierarchy1"/>
    <dgm:cxn modelId="{A8155BAC-D87F-45C5-9A8C-672D496D511C}" type="presParOf" srcId="{20865A83-03CA-48D1-A5C9-EE7CAD87E76F}" destId="{92E2F8F9-0DC3-49F0-82E1-4492A8A82417}" srcOrd="3" destOrd="0" presId="urn:microsoft.com/office/officeart/2005/8/layout/hierarchy1"/>
    <dgm:cxn modelId="{15B63537-0BFF-465B-8CC1-76336D5788E0}" type="presParOf" srcId="{92E2F8F9-0DC3-49F0-82E1-4492A8A82417}" destId="{81054883-F253-4C54-805F-337621031A63}" srcOrd="0" destOrd="0" presId="urn:microsoft.com/office/officeart/2005/8/layout/hierarchy1"/>
    <dgm:cxn modelId="{71C13DF6-12DA-461A-9E02-043A3A4129F7}" type="presParOf" srcId="{81054883-F253-4C54-805F-337621031A63}" destId="{8B9E4D7C-CC4C-4CAF-87D3-B6D3EBC0006C}" srcOrd="0" destOrd="0" presId="urn:microsoft.com/office/officeart/2005/8/layout/hierarchy1"/>
    <dgm:cxn modelId="{E9917F2F-ADC9-4E60-96B3-C37BF3CEF8EC}" type="presParOf" srcId="{81054883-F253-4C54-805F-337621031A63}" destId="{BF2ADE18-0E14-49F7-91E6-C22FA52530E1}" srcOrd="1" destOrd="0" presId="urn:microsoft.com/office/officeart/2005/8/layout/hierarchy1"/>
    <dgm:cxn modelId="{488AAA63-CF44-4912-8A8E-BCEC57799755}" type="presParOf" srcId="{92E2F8F9-0DC3-49F0-82E1-4492A8A82417}" destId="{81B9675A-1FE1-4E67-87B6-9C001EE5196C}" srcOrd="1" destOrd="0" presId="urn:microsoft.com/office/officeart/2005/8/layout/hierarchy1"/>
    <dgm:cxn modelId="{EB2CD40A-998F-440E-A8CC-7B3FE174EDE6}" type="presParOf" srcId="{20865A83-03CA-48D1-A5C9-EE7CAD87E76F}" destId="{AF3842BE-7D1C-4231-A844-A215FC269823}" srcOrd="4" destOrd="0" presId="urn:microsoft.com/office/officeart/2005/8/layout/hierarchy1"/>
    <dgm:cxn modelId="{09A525D6-5294-4E23-A90F-75DC2FF8D5E9}" type="presParOf" srcId="{20865A83-03CA-48D1-A5C9-EE7CAD87E76F}" destId="{1A2B9AAB-F5BF-4F1B-AD15-EEED75DB1347}" srcOrd="5" destOrd="0" presId="urn:microsoft.com/office/officeart/2005/8/layout/hierarchy1"/>
    <dgm:cxn modelId="{7E01C235-92CF-4AC6-81F6-BB58EE952837}" type="presParOf" srcId="{1A2B9AAB-F5BF-4F1B-AD15-EEED75DB1347}" destId="{1ADADF06-1BF0-4FAA-8DB9-4529E090E556}" srcOrd="0" destOrd="0" presId="urn:microsoft.com/office/officeart/2005/8/layout/hierarchy1"/>
    <dgm:cxn modelId="{4C45C48E-0993-4F49-8AA6-C147157C9365}" type="presParOf" srcId="{1ADADF06-1BF0-4FAA-8DB9-4529E090E556}" destId="{72294E82-BE89-4127-9E15-0013BEDD81F3}" srcOrd="0" destOrd="0" presId="urn:microsoft.com/office/officeart/2005/8/layout/hierarchy1"/>
    <dgm:cxn modelId="{E09B835A-DE2D-4A19-99AC-59624244CD8A}" type="presParOf" srcId="{1ADADF06-1BF0-4FAA-8DB9-4529E090E556}" destId="{C337853A-0DAF-4935-988E-1FECABC8C251}" srcOrd="1" destOrd="0" presId="urn:microsoft.com/office/officeart/2005/8/layout/hierarchy1"/>
    <dgm:cxn modelId="{7A986DC7-C4B3-40A9-86C6-AAE2ED0620AF}" type="presParOf" srcId="{1A2B9AAB-F5BF-4F1B-AD15-EEED75DB1347}" destId="{87CC5B8F-0A04-435A-B336-A09CCD8ECF3F}" srcOrd="1" destOrd="0" presId="urn:microsoft.com/office/officeart/2005/8/layout/hierarchy1"/>
    <dgm:cxn modelId="{A5DF3236-503A-46FB-B46E-44D65B7607B9}" type="presParOf" srcId="{87CC5B8F-0A04-435A-B336-A09CCD8ECF3F}" destId="{CA5E23E6-D001-416F-AC86-A16333E5F731}" srcOrd="0" destOrd="0" presId="urn:microsoft.com/office/officeart/2005/8/layout/hierarchy1"/>
    <dgm:cxn modelId="{4A8D6432-7002-4CA9-BE0B-EC8A14CD2D0D}" type="presParOf" srcId="{87CC5B8F-0A04-435A-B336-A09CCD8ECF3F}" destId="{038D2825-D4DA-41F5-B207-0C7F4AF98C23}" srcOrd="1" destOrd="0" presId="urn:microsoft.com/office/officeart/2005/8/layout/hierarchy1"/>
    <dgm:cxn modelId="{E64AA6A6-D51B-4304-8DDC-8517183BD4C5}" type="presParOf" srcId="{038D2825-D4DA-41F5-B207-0C7F4AF98C23}" destId="{CFE7FB8B-F8D3-4C01-9E0A-7CB596BC4E6F}" srcOrd="0" destOrd="0" presId="urn:microsoft.com/office/officeart/2005/8/layout/hierarchy1"/>
    <dgm:cxn modelId="{8241EADF-166B-4871-96B9-B3C17046727A}" type="presParOf" srcId="{CFE7FB8B-F8D3-4C01-9E0A-7CB596BC4E6F}" destId="{F4B5C7B8-0291-4D5F-B463-FFC9FAB9D70F}" srcOrd="0" destOrd="0" presId="urn:microsoft.com/office/officeart/2005/8/layout/hierarchy1"/>
    <dgm:cxn modelId="{E538BF6E-9B1F-4169-82A7-BFA723FC354F}" type="presParOf" srcId="{CFE7FB8B-F8D3-4C01-9E0A-7CB596BC4E6F}" destId="{3DA90B29-3C61-44E4-BA51-BB4D02ADE359}" srcOrd="1" destOrd="0" presId="urn:microsoft.com/office/officeart/2005/8/layout/hierarchy1"/>
    <dgm:cxn modelId="{43DABECE-DACD-4D6C-951C-C508222C9636}" type="presParOf" srcId="{038D2825-D4DA-41F5-B207-0C7F4AF98C23}" destId="{D2611630-1CCD-482E-8A35-AB340F764571}" srcOrd="1" destOrd="0" presId="urn:microsoft.com/office/officeart/2005/8/layout/hierarchy1"/>
    <dgm:cxn modelId="{FA989FF1-E9D3-41D1-B1F6-90AB43988094}" type="presParOf" srcId="{87CC5B8F-0A04-435A-B336-A09CCD8ECF3F}" destId="{8DB048A7-ABFD-4EB7-A735-8BE1CC3A779E}" srcOrd="2" destOrd="0" presId="urn:microsoft.com/office/officeart/2005/8/layout/hierarchy1"/>
    <dgm:cxn modelId="{273C5705-B9D3-4AA8-8031-079BC60DA9A1}" type="presParOf" srcId="{87CC5B8F-0A04-435A-B336-A09CCD8ECF3F}" destId="{0CC291A5-DF66-4F39-A1EA-49B513C3A1EC}" srcOrd="3" destOrd="0" presId="urn:microsoft.com/office/officeart/2005/8/layout/hierarchy1"/>
    <dgm:cxn modelId="{F043E658-F041-4F05-BE2F-E759030D3E02}" type="presParOf" srcId="{0CC291A5-DF66-4F39-A1EA-49B513C3A1EC}" destId="{3B9131A6-E99D-45E1-B4C5-CD5B7C002DF2}" srcOrd="0" destOrd="0" presId="urn:microsoft.com/office/officeart/2005/8/layout/hierarchy1"/>
    <dgm:cxn modelId="{71F9B030-F439-4731-9413-840FD9F6AC44}" type="presParOf" srcId="{3B9131A6-E99D-45E1-B4C5-CD5B7C002DF2}" destId="{67FDBC01-0674-4397-80D4-555234050EE0}" srcOrd="0" destOrd="0" presId="urn:microsoft.com/office/officeart/2005/8/layout/hierarchy1"/>
    <dgm:cxn modelId="{4433696E-8A87-4427-938A-C70149707EBE}" type="presParOf" srcId="{3B9131A6-E99D-45E1-B4C5-CD5B7C002DF2}" destId="{A2684B84-937B-4620-BBFD-310DA72183C6}" srcOrd="1" destOrd="0" presId="urn:microsoft.com/office/officeart/2005/8/layout/hierarchy1"/>
    <dgm:cxn modelId="{3D8AD7C5-7298-4E78-AF79-406160C077B1}" type="presParOf" srcId="{0CC291A5-DF66-4F39-A1EA-49B513C3A1EC}" destId="{039CF9FB-410C-407F-B41A-50814B1D8204}" srcOrd="1" destOrd="0" presId="urn:microsoft.com/office/officeart/2005/8/layout/hierarchy1"/>
    <dgm:cxn modelId="{C421E0DA-5343-439F-860C-997A18DC2610}" type="presParOf" srcId="{87CC5B8F-0A04-435A-B336-A09CCD8ECF3F}" destId="{D91ED845-8682-402D-8D9D-D875135611CD}" srcOrd="4" destOrd="0" presId="urn:microsoft.com/office/officeart/2005/8/layout/hierarchy1"/>
    <dgm:cxn modelId="{BD53856E-43C5-49DE-B1BB-2FBC88BEA489}" type="presParOf" srcId="{87CC5B8F-0A04-435A-B336-A09CCD8ECF3F}" destId="{1FEA5ED7-F6F9-4E4E-A8F6-8C4C59D34BE3}" srcOrd="5" destOrd="0" presId="urn:microsoft.com/office/officeart/2005/8/layout/hierarchy1"/>
    <dgm:cxn modelId="{0B7B7956-E93D-4F44-B8B8-8CC6C304AC0B}" type="presParOf" srcId="{1FEA5ED7-F6F9-4E4E-A8F6-8C4C59D34BE3}" destId="{965E2120-ED78-4EF1-B239-94CBB532585C}" srcOrd="0" destOrd="0" presId="urn:microsoft.com/office/officeart/2005/8/layout/hierarchy1"/>
    <dgm:cxn modelId="{060A64E9-2C65-4392-9546-ACA92A1B883A}" type="presParOf" srcId="{965E2120-ED78-4EF1-B239-94CBB532585C}" destId="{DF248F47-11F5-4844-9420-7002E16FFFDA}" srcOrd="0" destOrd="0" presId="urn:microsoft.com/office/officeart/2005/8/layout/hierarchy1"/>
    <dgm:cxn modelId="{571561D8-0E18-43FB-8902-169874851AB6}" type="presParOf" srcId="{965E2120-ED78-4EF1-B239-94CBB532585C}" destId="{5CBAA64E-38D2-4778-9E80-510A7884E52F}" srcOrd="1" destOrd="0" presId="urn:microsoft.com/office/officeart/2005/8/layout/hierarchy1"/>
    <dgm:cxn modelId="{7970F763-3978-465A-952E-7A3CABE9FFB8}" type="presParOf" srcId="{1FEA5ED7-F6F9-4E4E-A8F6-8C4C59D34BE3}" destId="{603C5E03-DAA3-4EEC-9D87-F02AFC0729E2}" srcOrd="1" destOrd="0" presId="urn:microsoft.com/office/officeart/2005/8/layout/hierarchy1"/>
    <dgm:cxn modelId="{EDA71163-A19B-414C-9E59-705CE4498AB5}" type="presParOf" srcId="{20865A83-03CA-48D1-A5C9-EE7CAD87E76F}" destId="{69C6BBE1-A5BA-4BED-8B0A-17A9BC387007}" srcOrd="6" destOrd="0" presId="urn:microsoft.com/office/officeart/2005/8/layout/hierarchy1"/>
    <dgm:cxn modelId="{8EAC7D01-52C2-43D3-9D51-D3D45049ECCF}" type="presParOf" srcId="{20865A83-03CA-48D1-A5C9-EE7CAD87E76F}" destId="{892927D9-3D65-41DE-8CD1-09E9C80CC75E}" srcOrd="7" destOrd="0" presId="urn:microsoft.com/office/officeart/2005/8/layout/hierarchy1"/>
    <dgm:cxn modelId="{47738E75-5F97-4FB0-B4F0-FDF9B3BFA31B}" type="presParOf" srcId="{892927D9-3D65-41DE-8CD1-09E9C80CC75E}" destId="{E5B8BBD2-BBB5-4C77-9713-66A44035C8BD}" srcOrd="0" destOrd="0" presId="urn:microsoft.com/office/officeart/2005/8/layout/hierarchy1"/>
    <dgm:cxn modelId="{0200C9B2-CA1C-4D7D-B2C7-DB8989E0977E}" type="presParOf" srcId="{E5B8BBD2-BBB5-4C77-9713-66A44035C8BD}" destId="{1E1B02A4-34B4-496A-A73E-A225E13A425E}" srcOrd="0" destOrd="0" presId="urn:microsoft.com/office/officeart/2005/8/layout/hierarchy1"/>
    <dgm:cxn modelId="{6613A63C-586B-4578-BDFE-76EA60F9D9F5}" type="presParOf" srcId="{E5B8BBD2-BBB5-4C77-9713-66A44035C8BD}" destId="{DDB5BFA6-0C73-4032-B3E9-53D01865AE31}" srcOrd="1" destOrd="0" presId="urn:microsoft.com/office/officeart/2005/8/layout/hierarchy1"/>
    <dgm:cxn modelId="{C45680D8-44A3-418E-80C7-BCBA9585F181}" type="presParOf" srcId="{892927D9-3D65-41DE-8CD1-09E9C80CC75E}" destId="{8EEE88CB-2EE1-444E-9608-E670BEB9AD27}" srcOrd="1" destOrd="0" presId="urn:microsoft.com/office/officeart/2005/8/layout/hierarchy1"/>
    <dgm:cxn modelId="{D7719460-1469-466D-B8C7-6075CD179D84}" type="presParOf" srcId="{20865A83-03CA-48D1-A5C9-EE7CAD87E76F}" destId="{253901AE-C688-4F75-B642-352EB26E36BF}" srcOrd="8" destOrd="0" presId="urn:microsoft.com/office/officeart/2005/8/layout/hierarchy1"/>
    <dgm:cxn modelId="{46FFFA22-9097-4EFF-9F9E-BCF0D2969B13}" type="presParOf" srcId="{20865A83-03CA-48D1-A5C9-EE7CAD87E76F}" destId="{9632ED39-2621-48BF-A0C0-EF913FD72757}" srcOrd="9" destOrd="0" presId="urn:microsoft.com/office/officeart/2005/8/layout/hierarchy1"/>
    <dgm:cxn modelId="{96C17F65-F723-4041-8627-5A6413EA405F}" type="presParOf" srcId="{9632ED39-2621-48BF-A0C0-EF913FD72757}" destId="{8AB2BD78-5B31-4C84-AF07-B0DC1C6B3894}" srcOrd="0" destOrd="0" presId="urn:microsoft.com/office/officeart/2005/8/layout/hierarchy1"/>
    <dgm:cxn modelId="{D1BD710F-F95E-4A2E-9DAA-F4532AF40637}" type="presParOf" srcId="{8AB2BD78-5B31-4C84-AF07-B0DC1C6B3894}" destId="{B0D753E5-60C0-4020-B27E-C8FD80F8F1AF}" srcOrd="0" destOrd="0" presId="urn:microsoft.com/office/officeart/2005/8/layout/hierarchy1"/>
    <dgm:cxn modelId="{EA9A327A-8227-4CA3-BFA8-29AD49297FD8}" type="presParOf" srcId="{8AB2BD78-5B31-4C84-AF07-B0DC1C6B3894}" destId="{89193C99-1A0F-4B96-BBE1-97DE44C814B6}" srcOrd="1" destOrd="0" presId="urn:microsoft.com/office/officeart/2005/8/layout/hierarchy1"/>
    <dgm:cxn modelId="{A9544BF5-425F-49FA-A64A-F7F580736CA7}" type="presParOf" srcId="{9632ED39-2621-48BF-A0C0-EF913FD72757}" destId="{3A1CF253-4AFA-4242-A219-E5081E3CC755}" srcOrd="1" destOrd="0" presId="urn:microsoft.com/office/officeart/2005/8/layout/hierarchy1"/>
    <dgm:cxn modelId="{0A16C8B9-23F3-4DA3-994C-F38CF3E69DEB}" type="presParOf" srcId="{20865A83-03CA-48D1-A5C9-EE7CAD87E76F}" destId="{6335AD4C-6ACF-48CF-860F-97B871461692}" srcOrd="10" destOrd="0" presId="urn:microsoft.com/office/officeart/2005/8/layout/hierarchy1"/>
    <dgm:cxn modelId="{813769FA-7295-4647-8658-299E147D1158}" type="presParOf" srcId="{20865A83-03CA-48D1-A5C9-EE7CAD87E76F}" destId="{A54B9BB8-6027-4329-BFC7-3E0670E58EC1}" srcOrd="11" destOrd="0" presId="urn:microsoft.com/office/officeart/2005/8/layout/hierarchy1"/>
    <dgm:cxn modelId="{28EC3069-4C77-4E0C-9457-AFE217AA098C}" type="presParOf" srcId="{A54B9BB8-6027-4329-BFC7-3E0670E58EC1}" destId="{25640E1B-ECB8-43AB-A39A-E7FC7B89F0C3}" srcOrd="0" destOrd="0" presId="urn:microsoft.com/office/officeart/2005/8/layout/hierarchy1"/>
    <dgm:cxn modelId="{D6573513-3E8D-4C4F-90CB-51A5281CD19A}" type="presParOf" srcId="{25640E1B-ECB8-43AB-A39A-E7FC7B89F0C3}" destId="{687CFB1E-6AFC-4002-8833-6D2FF8797029}" srcOrd="0" destOrd="0" presId="urn:microsoft.com/office/officeart/2005/8/layout/hierarchy1"/>
    <dgm:cxn modelId="{B7AA322A-8DCC-489E-9080-314F545305DC}" type="presParOf" srcId="{25640E1B-ECB8-43AB-A39A-E7FC7B89F0C3}" destId="{7A8A1719-B6A9-4D10-9DF4-FC9F15B42E71}" srcOrd="1" destOrd="0" presId="urn:microsoft.com/office/officeart/2005/8/layout/hierarchy1"/>
    <dgm:cxn modelId="{8A227E56-B849-4450-9C65-3188E0CFC26A}" type="presParOf" srcId="{A54B9BB8-6027-4329-BFC7-3E0670E58EC1}" destId="{D747B5CF-94C0-4426-8C1C-570DF06D891E}" srcOrd="1" destOrd="0" presId="urn:microsoft.com/office/officeart/2005/8/layout/hierarchy1"/>
    <dgm:cxn modelId="{232A30A2-797B-4DA3-B3F8-C5153A7E3A3A}" type="presParOf" srcId="{20865A83-03CA-48D1-A5C9-EE7CAD87E76F}" destId="{129C3EB7-17AE-475F-9E1C-185EF4BDB5D6}" srcOrd="12" destOrd="0" presId="urn:microsoft.com/office/officeart/2005/8/layout/hierarchy1"/>
    <dgm:cxn modelId="{C7B04DFE-DD3F-47DC-B925-A8B5A1A33ACD}" type="presParOf" srcId="{20865A83-03CA-48D1-A5C9-EE7CAD87E76F}" destId="{AC2F22D7-55A3-45DE-A1FA-DBD43F229F94}" srcOrd="13" destOrd="0" presId="urn:microsoft.com/office/officeart/2005/8/layout/hierarchy1"/>
    <dgm:cxn modelId="{0CE77301-9AFA-45D4-803D-3CF5A3809896}" type="presParOf" srcId="{AC2F22D7-55A3-45DE-A1FA-DBD43F229F94}" destId="{79F99784-C05E-41C1-BE58-77378F1C8E9C}" srcOrd="0" destOrd="0" presId="urn:microsoft.com/office/officeart/2005/8/layout/hierarchy1"/>
    <dgm:cxn modelId="{B186EDB8-5DF2-4504-BE05-F0ADE6635F40}" type="presParOf" srcId="{79F99784-C05E-41C1-BE58-77378F1C8E9C}" destId="{E7ED9946-A0D9-4940-BAB6-B1EAA71DFC56}" srcOrd="0" destOrd="0" presId="urn:microsoft.com/office/officeart/2005/8/layout/hierarchy1"/>
    <dgm:cxn modelId="{57207301-8D3D-49BB-A7AF-654C0B7C601F}" type="presParOf" srcId="{79F99784-C05E-41C1-BE58-77378F1C8E9C}" destId="{0DFF8DB7-F956-4280-89EF-5FD62ADCA275}" srcOrd="1" destOrd="0" presId="urn:microsoft.com/office/officeart/2005/8/layout/hierarchy1"/>
    <dgm:cxn modelId="{64187C69-DF77-4B8B-B7DF-9BB3CDC8DA7F}" type="presParOf" srcId="{AC2F22D7-55A3-45DE-A1FA-DBD43F229F94}" destId="{EB039FB4-6A64-4FE5-BF87-69E5718FED27}" srcOrd="1" destOrd="0" presId="urn:microsoft.com/office/officeart/2005/8/layout/hierarchy1"/>
    <dgm:cxn modelId="{43167BE0-8D17-43E5-82F9-F7FF6EFAEE15}" type="presParOf" srcId="{20865A83-03CA-48D1-A5C9-EE7CAD87E76F}" destId="{82CC4F2C-C862-428F-B5F6-89ADB05F54EE}" srcOrd="14" destOrd="0" presId="urn:microsoft.com/office/officeart/2005/8/layout/hierarchy1"/>
    <dgm:cxn modelId="{8D615B08-A553-4A8C-A385-42977167F241}" type="presParOf" srcId="{20865A83-03CA-48D1-A5C9-EE7CAD87E76F}" destId="{7F2630E4-C850-440B-A116-1948793E6C8E}" srcOrd="15" destOrd="0" presId="urn:microsoft.com/office/officeart/2005/8/layout/hierarchy1"/>
    <dgm:cxn modelId="{F79CA28E-928D-4EE2-BF03-4F3B696F3D54}" type="presParOf" srcId="{7F2630E4-C850-440B-A116-1948793E6C8E}" destId="{E3F5E91C-165E-4AE1-8E67-49EE59C2E369}" srcOrd="0" destOrd="0" presId="urn:microsoft.com/office/officeart/2005/8/layout/hierarchy1"/>
    <dgm:cxn modelId="{F11D4D39-976C-4A63-9135-51148C0A0526}" type="presParOf" srcId="{E3F5E91C-165E-4AE1-8E67-49EE59C2E369}" destId="{E35238B4-BB79-499C-BB57-E45600269BE0}" srcOrd="0" destOrd="0" presId="urn:microsoft.com/office/officeart/2005/8/layout/hierarchy1"/>
    <dgm:cxn modelId="{7FCE232F-BABA-48BB-B9A4-0AD17B20FBE9}" type="presParOf" srcId="{E3F5E91C-165E-4AE1-8E67-49EE59C2E369}" destId="{A6DC6DA0-7F8D-4C5F-99FA-0D46F4321A3F}" srcOrd="1" destOrd="0" presId="urn:microsoft.com/office/officeart/2005/8/layout/hierarchy1"/>
    <dgm:cxn modelId="{EBE66D05-960C-45AC-B222-0576DB7208E6}" type="presParOf" srcId="{7F2630E4-C850-440B-A116-1948793E6C8E}" destId="{17596671-843F-4A96-83FC-24E00C5AF063}" srcOrd="1" destOrd="0" presId="urn:microsoft.com/office/officeart/2005/8/layout/hierarchy1"/>
    <dgm:cxn modelId="{FD1504E7-A126-45B7-B965-7E5F4C5A0DD5}" type="presParOf" srcId="{20865A83-03CA-48D1-A5C9-EE7CAD87E76F}" destId="{407EEFFF-C803-4B64-9F5D-5DB9245D9512}" srcOrd="16" destOrd="0" presId="urn:microsoft.com/office/officeart/2005/8/layout/hierarchy1"/>
    <dgm:cxn modelId="{3430D22D-1E87-4EFF-8F5F-547BD7A36D98}" type="presParOf" srcId="{20865A83-03CA-48D1-A5C9-EE7CAD87E76F}" destId="{F074A8A3-15C2-4F5C-9D5A-418FCBA0A057}" srcOrd="17" destOrd="0" presId="urn:microsoft.com/office/officeart/2005/8/layout/hierarchy1"/>
    <dgm:cxn modelId="{073DE403-439C-4327-A9A0-ECA9838D0541}" type="presParOf" srcId="{F074A8A3-15C2-4F5C-9D5A-418FCBA0A057}" destId="{8EEDA90C-C353-4B07-BE07-2124294C31DC}" srcOrd="0" destOrd="0" presId="urn:microsoft.com/office/officeart/2005/8/layout/hierarchy1"/>
    <dgm:cxn modelId="{56980F7B-6E4A-4D09-8CDA-0729699671C1}" type="presParOf" srcId="{8EEDA90C-C353-4B07-BE07-2124294C31DC}" destId="{CEFD046C-0006-4E51-A831-529671C86ED1}" srcOrd="0" destOrd="0" presId="urn:microsoft.com/office/officeart/2005/8/layout/hierarchy1"/>
    <dgm:cxn modelId="{A35B16E2-0D02-4DF8-A204-EE138C985806}" type="presParOf" srcId="{8EEDA90C-C353-4B07-BE07-2124294C31DC}" destId="{F9BBA20E-BDBC-4E20-8532-CAC1D0949D51}" srcOrd="1" destOrd="0" presId="urn:microsoft.com/office/officeart/2005/8/layout/hierarchy1"/>
    <dgm:cxn modelId="{6E9D9CD9-D9E3-4AA1-99FE-0DFD0A31A128}" type="presParOf" srcId="{F074A8A3-15C2-4F5C-9D5A-418FCBA0A057}" destId="{0A82B8B8-CE79-45EE-86A2-3138C0B648E1}" srcOrd="1" destOrd="0" presId="urn:microsoft.com/office/officeart/2005/8/layout/hierarchy1"/>
    <dgm:cxn modelId="{D9E602B4-A347-484E-824F-5ED872D09166}" type="presParOf" srcId="{20865A83-03CA-48D1-A5C9-EE7CAD87E76F}" destId="{F28F1753-A12F-4D9C-9329-12DA26FC4EE4}" srcOrd="18" destOrd="0" presId="urn:microsoft.com/office/officeart/2005/8/layout/hierarchy1"/>
    <dgm:cxn modelId="{142CBEA7-4D10-4092-8336-EB96451E0F25}" type="presParOf" srcId="{20865A83-03CA-48D1-A5C9-EE7CAD87E76F}" destId="{E0FF08D1-7A8E-44E6-B045-4785D4C790D4}" srcOrd="19" destOrd="0" presId="urn:microsoft.com/office/officeart/2005/8/layout/hierarchy1"/>
    <dgm:cxn modelId="{525C2AD8-FF95-429D-A736-B48842756F18}" type="presParOf" srcId="{E0FF08D1-7A8E-44E6-B045-4785D4C790D4}" destId="{19459DB3-7955-46C1-9ED2-53B81AACE5AD}" srcOrd="0" destOrd="0" presId="urn:microsoft.com/office/officeart/2005/8/layout/hierarchy1"/>
    <dgm:cxn modelId="{8CBE2E02-FB50-49A5-A808-74EF3B739A9B}" type="presParOf" srcId="{19459DB3-7955-46C1-9ED2-53B81AACE5AD}" destId="{DD891631-6F3A-46B9-A4E1-1E9B46C36596}" srcOrd="0" destOrd="0" presId="urn:microsoft.com/office/officeart/2005/8/layout/hierarchy1"/>
    <dgm:cxn modelId="{01CBECE9-ADA0-4C12-9F16-8A175FCDDEFE}" type="presParOf" srcId="{19459DB3-7955-46C1-9ED2-53B81AACE5AD}" destId="{0A30904D-310D-48AF-9C5B-58C78712EEAB}" srcOrd="1" destOrd="0" presId="urn:microsoft.com/office/officeart/2005/8/layout/hierarchy1"/>
    <dgm:cxn modelId="{F5D2B47A-E332-424D-9C46-2E38B028BC9F}" type="presParOf" srcId="{E0FF08D1-7A8E-44E6-B045-4785D4C790D4}" destId="{6B453ED9-14C7-4888-8A04-9745033DB884}" srcOrd="1" destOrd="0" presId="urn:microsoft.com/office/officeart/2005/8/layout/hierarchy1"/>
    <dgm:cxn modelId="{93DCB5A9-F8CB-42C9-9FE0-AAB2C36B160D}" type="presParOf" srcId="{20865A83-03CA-48D1-A5C9-EE7CAD87E76F}" destId="{92437F2B-6676-40EA-8186-F40E1C5883CA}" srcOrd="20" destOrd="0" presId="urn:microsoft.com/office/officeart/2005/8/layout/hierarchy1"/>
    <dgm:cxn modelId="{CF5716EC-749D-4C66-81FB-9FB755EE3B21}" type="presParOf" srcId="{20865A83-03CA-48D1-A5C9-EE7CAD87E76F}" destId="{3D0264E3-4DEC-4242-A471-93ADEB5150B4}" srcOrd="21" destOrd="0" presId="urn:microsoft.com/office/officeart/2005/8/layout/hierarchy1"/>
    <dgm:cxn modelId="{FA4EC5DB-D3AE-4EA7-886A-9FFD33ECA1EE}" type="presParOf" srcId="{3D0264E3-4DEC-4242-A471-93ADEB5150B4}" destId="{12931CDB-74A8-4A63-9F75-22517E85ED88}" srcOrd="0" destOrd="0" presId="urn:microsoft.com/office/officeart/2005/8/layout/hierarchy1"/>
    <dgm:cxn modelId="{CA90BF2D-0321-4F69-8B7F-700597C9A07F}" type="presParOf" srcId="{12931CDB-74A8-4A63-9F75-22517E85ED88}" destId="{ADC4B7B7-9AB2-4535-B161-2CB6BAB2E5A4}" srcOrd="0" destOrd="0" presId="urn:microsoft.com/office/officeart/2005/8/layout/hierarchy1"/>
    <dgm:cxn modelId="{DEE790C1-4CFF-4F8A-8ADB-D7598DB5F6B6}" type="presParOf" srcId="{12931CDB-74A8-4A63-9F75-22517E85ED88}" destId="{8B2F8EB1-E52D-4030-B37C-4AFBA3C9EB8C}" srcOrd="1" destOrd="0" presId="urn:microsoft.com/office/officeart/2005/8/layout/hierarchy1"/>
    <dgm:cxn modelId="{77C4CF32-8418-49B5-9F03-FBD4D18B1251}" type="presParOf" srcId="{3D0264E3-4DEC-4242-A471-93ADEB5150B4}" destId="{862CB1D8-688F-4759-A1A1-E40CA48B2DE3}" srcOrd="1" destOrd="0" presId="urn:microsoft.com/office/officeart/2005/8/layout/hierarchy1"/>
    <dgm:cxn modelId="{8492C5CB-463B-4F9C-A04F-A6EB97380BBA}" type="presParOf" srcId="{20865A83-03CA-48D1-A5C9-EE7CAD87E76F}" destId="{A48A6EB9-F6B9-4BCE-BE26-A3DC9ABB9161}" srcOrd="22" destOrd="0" presId="urn:microsoft.com/office/officeart/2005/8/layout/hierarchy1"/>
    <dgm:cxn modelId="{220E7C22-5F4B-42CE-B439-F236B55FF85D}" type="presParOf" srcId="{20865A83-03CA-48D1-A5C9-EE7CAD87E76F}" destId="{0490DD91-5A42-4E4E-8CFE-8D1D61106F8A}" srcOrd="23" destOrd="0" presId="urn:microsoft.com/office/officeart/2005/8/layout/hierarchy1"/>
    <dgm:cxn modelId="{902604E9-A56D-4BB5-B64C-A445BBD80225}" type="presParOf" srcId="{0490DD91-5A42-4E4E-8CFE-8D1D61106F8A}" destId="{1B0F58F4-4819-4B78-A736-7DA576981587}" srcOrd="0" destOrd="0" presId="urn:microsoft.com/office/officeart/2005/8/layout/hierarchy1"/>
    <dgm:cxn modelId="{CF9AC18A-E598-4F07-8E33-FD39E0566106}" type="presParOf" srcId="{1B0F58F4-4819-4B78-A736-7DA576981587}" destId="{BD323596-2F6E-4B7B-A97E-26BCAD2D3908}" srcOrd="0" destOrd="0" presId="urn:microsoft.com/office/officeart/2005/8/layout/hierarchy1"/>
    <dgm:cxn modelId="{AEA239CC-E592-48BE-AB50-5D12435D20CE}" type="presParOf" srcId="{1B0F58F4-4819-4B78-A736-7DA576981587}" destId="{C143E1AB-2CB2-4105-A677-401F9040BAAA}" srcOrd="1" destOrd="0" presId="urn:microsoft.com/office/officeart/2005/8/layout/hierarchy1"/>
    <dgm:cxn modelId="{3FE26E40-4BC2-4145-8C23-670493806223}" type="presParOf" srcId="{0490DD91-5A42-4E4E-8CFE-8D1D61106F8A}" destId="{7BA470F4-E7C1-4315-824F-7E610D5FA981}" srcOrd="1" destOrd="0" presId="urn:microsoft.com/office/officeart/2005/8/layout/hierarchy1"/>
    <dgm:cxn modelId="{200C2DAF-6D46-4181-84FE-78C6F651EB8A}" type="presParOf" srcId="{20865A83-03CA-48D1-A5C9-EE7CAD87E76F}" destId="{62C4519C-AFF5-4324-BE6C-37B646316211}" srcOrd="24" destOrd="0" presId="urn:microsoft.com/office/officeart/2005/8/layout/hierarchy1"/>
    <dgm:cxn modelId="{EB1FFD6B-0A0F-4E29-B659-B750F63CD6D2}" type="presParOf" srcId="{20865A83-03CA-48D1-A5C9-EE7CAD87E76F}" destId="{ED5A996A-F2FD-4F91-9158-1D0C077C5599}" srcOrd="25" destOrd="0" presId="urn:microsoft.com/office/officeart/2005/8/layout/hierarchy1"/>
    <dgm:cxn modelId="{D511A163-28BB-4C29-BE4F-3F9E225E9FAD}" type="presParOf" srcId="{ED5A996A-F2FD-4F91-9158-1D0C077C5599}" destId="{47B0C4B2-F4F5-4547-9D3F-A97E3F9DD272}" srcOrd="0" destOrd="0" presId="urn:microsoft.com/office/officeart/2005/8/layout/hierarchy1"/>
    <dgm:cxn modelId="{8CE1770A-EFEE-4919-9160-CBE1F8561082}" type="presParOf" srcId="{47B0C4B2-F4F5-4547-9D3F-A97E3F9DD272}" destId="{7C055806-7A76-43BA-A517-B2A023D97DC3}" srcOrd="0" destOrd="0" presId="urn:microsoft.com/office/officeart/2005/8/layout/hierarchy1"/>
    <dgm:cxn modelId="{66827CA4-42FD-4FA2-BF6E-EA0D75D00180}" type="presParOf" srcId="{47B0C4B2-F4F5-4547-9D3F-A97E3F9DD272}" destId="{599AFC54-A584-4B42-B6B8-DC00BF535BE2}" srcOrd="1" destOrd="0" presId="urn:microsoft.com/office/officeart/2005/8/layout/hierarchy1"/>
    <dgm:cxn modelId="{DAABCDA2-D69F-4443-B8EE-B304D68F878B}" type="presParOf" srcId="{ED5A996A-F2FD-4F91-9158-1D0C077C5599}" destId="{DD0903B9-76AC-4299-B19B-4BAE7C5921D5}" srcOrd="1" destOrd="0" presId="urn:microsoft.com/office/officeart/2005/8/layout/hierarchy1"/>
    <dgm:cxn modelId="{59FFD944-7C28-426F-B62F-25917CE7CC13}" type="presParOf" srcId="{20865A83-03CA-48D1-A5C9-EE7CAD87E76F}" destId="{FF013055-13AC-41D7-9DBE-ADEB424697E0}" srcOrd="26" destOrd="0" presId="urn:microsoft.com/office/officeart/2005/8/layout/hierarchy1"/>
    <dgm:cxn modelId="{B5367963-AFAC-47EF-90A9-B45B98005E9A}" type="presParOf" srcId="{20865A83-03CA-48D1-A5C9-EE7CAD87E76F}" destId="{0513BC20-373F-4821-AB8C-1600383F085A}" srcOrd="27" destOrd="0" presId="urn:microsoft.com/office/officeart/2005/8/layout/hierarchy1"/>
    <dgm:cxn modelId="{87799B2D-4507-4862-BC2A-B937B7EF0F2A}" type="presParOf" srcId="{0513BC20-373F-4821-AB8C-1600383F085A}" destId="{92E270B9-DD20-4298-94FA-495EFAC655DB}" srcOrd="0" destOrd="0" presId="urn:microsoft.com/office/officeart/2005/8/layout/hierarchy1"/>
    <dgm:cxn modelId="{BEEC8E79-0AEE-47D1-A553-3E46013FF073}" type="presParOf" srcId="{92E270B9-DD20-4298-94FA-495EFAC655DB}" destId="{B7584172-3264-41C6-987A-BAA372A1BD31}" srcOrd="0" destOrd="0" presId="urn:microsoft.com/office/officeart/2005/8/layout/hierarchy1"/>
    <dgm:cxn modelId="{74547C14-3903-4A5F-90D6-770D5A325BE8}" type="presParOf" srcId="{92E270B9-DD20-4298-94FA-495EFAC655DB}" destId="{D9D91694-ECCF-4A51-AAD8-EC558FC79424}" srcOrd="1" destOrd="0" presId="urn:microsoft.com/office/officeart/2005/8/layout/hierarchy1"/>
    <dgm:cxn modelId="{B5EDA0E5-D2F6-48C5-802B-7AEA5A5C0242}" type="presParOf" srcId="{0513BC20-373F-4821-AB8C-1600383F085A}" destId="{C54E92CA-B570-4A80-B4D6-66A256269578}" srcOrd="1" destOrd="0" presId="urn:microsoft.com/office/officeart/2005/8/layout/hierarchy1"/>
    <dgm:cxn modelId="{2F7B18D1-BE71-40E5-8F8B-BD5C7603E58D}" type="presParOf" srcId="{20865A83-03CA-48D1-A5C9-EE7CAD87E76F}" destId="{2C4DD710-1264-4660-903C-A1A49F37E420}" srcOrd="28" destOrd="0" presId="urn:microsoft.com/office/officeart/2005/8/layout/hierarchy1"/>
    <dgm:cxn modelId="{364CFF0E-1700-4D81-836B-E8732354AC8C}" type="presParOf" srcId="{20865A83-03CA-48D1-A5C9-EE7CAD87E76F}" destId="{CC537902-A8D9-4527-8A2C-B661B02E6698}" srcOrd="29" destOrd="0" presId="urn:microsoft.com/office/officeart/2005/8/layout/hierarchy1"/>
    <dgm:cxn modelId="{8C3B2C29-0517-4B03-BAAC-D15DC664301B}" type="presParOf" srcId="{CC537902-A8D9-4527-8A2C-B661B02E6698}" destId="{E4EBD660-0EC8-45C1-BA9C-195350AC5E60}" srcOrd="0" destOrd="0" presId="urn:microsoft.com/office/officeart/2005/8/layout/hierarchy1"/>
    <dgm:cxn modelId="{5AE8ECF2-A584-4FC3-92AC-80B7099535C0}" type="presParOf" srcId="{E4EBD660-0EC8-45C1-BA9C-195350AC5E60}" destId="{D700F55D-CEE6-440C-9CDE-4B8821BB88D6}" srcOrd="0" destOrd="0" presId="urn:microsoft.com/office/officeart/2005/8/layout/hierarchy1"/>
    <dgm:cxn modelId="{9E741E0A-8A58-4C41-9D3B-6CBDC196C39D}" type="presParOf" srcId="{E4EBD660-0EC8-45C1-BA9C-195350AC5E60}" destId="{2311F196-2424-41AF-B101-89582CFCD6F8}" srcOrd="1" destOrd="0" presId="urn:microsoft.com/office/officeart/2005/8/layout/hierarchy1"/>
    <dgm:cxn modelId="{8425AFE4-ACD2-4F1E-A830-0A6C2CD8192C}" type="presParOf" srcId="{CC537902-A8D9-4527-8A2C-B661B02E6698}" destId="{63B859B1-753E-41AA-B25E-45FC941B230E}" srcOrd="1" destOrd="0" presId="urn:microsoft.com/office/officeart/2005/8/layout/hierarchy1"/>
    <dgm:cxn modelId="{5E386423-F534-4ED3-A177-44D2282169C2}" type="presParOf" srcId="{20865A83-03CA-48D1-A5C9-EE7CAD87E76F}" destId="{776AF3F9-BB7E-47AC-86A4-6A5F002AB9DA}" srcOrd="30" destOrd="0" presId="urn:microsoft.com/office/officeart/2005/8/layout/hierarchy1"/>
    <dgm:cxn modelId="{56F08BF6-0159-42DE-85F6-605D4A0FCD02}" type="presParOf" srcId="{20865A83-03CA-48D1-A5C9-EE7CAD87E76F}" destId="{6E92ACB0-0FEB-4B14-B35F-C6FCAB75F376}" srcOrd="31" destOrd="0" presId="urn:microsoft.com/office/officeart/2005/8/layout/hierarchy1"/>
    <dgm:cxn modelId="{A1172C60-2729-45AC-B348-A5042B847E0C}" type="presParOf" srcId="{6E92ACB0-0FEB-4B14-B35F-C6FCAB75F376}" destId="{28163C17-25C8-40DC-BF8C-58E9BF76F515}" srcOrd="0" destOrd="0" presId="urn:microsoft.com/office/officeart/2005/8/layout/hierarchy1"/>
    <dgm:cxn modelId="{55732F2C-3829-493D-9EC2-09D52D77DA0D}" type="presParOf" srcId="{28163C17-25C8-40DC-BF8C-58E9BF76F515}" destId="{98B6AFBD-ED79-4DF6-9426-35D46DE695AB}" srcOrd="0" destOrd="0" presId="urn:microsoft.com/office/officeart/2005/8/layout/hierarchy1"/>
    <dgm:cxn modelId="{05FC389C-DDCA-4EA5-AE28-F62A2FA783F0}" type="presParOf" srcId="{28163C17-25C8-40DC-BF8C-58E9BF76F515}" destId="{C8F464A6-F7C0-4BCD-897D-2838BE3998E8}" srcOrd="1" destOrd="0" presId="urn:microsoft.com/office/officeart/2005/8/layout/hierarchy1"/>
    <dgm:cxn modelId="{9F43C369-F940-4CEF-8B27-7A633EBEA4DC}" type="presParOf" srcId="{6E92ACB0-0FEB-4B14-B35F-C6FCAB75F376}" destId="{48EB9FBC-B4D4-4262-80A6-60A744A00B25}" srcOrd="1" destOrd="0" presId="urn:microsoft.com/office/officeart/2005/8/layout/hierarchy1"/>
    <dgm:cxn modelId="{9EE7428C-DC39-4418-AA81-557A92AED191}" type="presParOf" srcId="{6942BEA4-DFDE-423F-8420-F4F22F0A9A6C}" destId="{8CEABEDF-B162-4964-8451-A462A38E7B2C}" srcOrd="2" destOrd="0" presId="urn:microsoft.com/office/officeart/2005/8/layout/hierarchy1"/>
    <dgm:cxn modelId="{F31FFE6C-B3F8-475F-A929-8BD9B610E235}" type="presParOf" srcId="{8CEABEDF-B162-4964-8451-A462A38E7B2C}" destId="{0AE66269-04F1-43E3-B028-FC0DFE19CD79}" srcOrd="0" destOrd="0" presId="urn:microsoft.com/office/officeart/2005/8/layout/hierarchy1"/>
    <dgm:cxn modelId="{4CB3D358-948B-4052-93BD-9F60A24B1218}" type="presParOf" srcId="{0AE66269-04F1-43E3-B028-FC0DFE19CD79}" destId="{F611D464-591B-4EF3-B709-18FCF01769A9}" srcOrd="0" destOrd="0" presId="urn:microsoft.com/office/officeart/2005/8/layout/hierarchy1"/>
    <dgm:cxn modelId="{119BF906-CD4C-44EB-8BC9-0686C5D96322}" type="presParOf" srcId="{0AE66269-04F1-43E3-B028-FC0DFE19CD79}" destId="{0DDB7495-3AAE-4BD3-B9EF-C4A1DCD15F14}" srcOrd="1" destOrd="0" presId="urn:microsoft.com/office/officeart/2005/8/layout/hierarchy1"/>
    <dgm:cxn modelId="{9F081817-8A5F-4637-A71E-5FBFD138B33B}" type="presParOf" srcId="{8CEABEDF-B162-4964-8451-A462A38E7B2C}" destId="{465B2BD8-9E34-4C57-9554-2E0C4620786E}" srcOrd="1" destOrd="0" presId="urn:microsoft.com/office/officeart/2005/8/layout/hierarchy1"/>
    <dgm:cxn modelId="{AC707BA6-84D2-4A32-8075-BA10FA2AD322}" type="presParOf" srcId="{6942BEA4-DFDE-423F-8420-F4F22F0A9A6C}" destId="{D311A95A-6AF5-4EE7-91A6-CDC5C5D45548}" srcOrd="3" destOrd="0" presId="urn:microsoft.com/office/officeart/2005/8/layout/hierarchy1"/>
    <dgm:cxn modelId="{F67D5563-A2CC-4DA5-8F88-4CA8497C5464}" type="presParOf" srcId="{D311A95A-6AF5-4EE7-91A6-CDC5C5D45548}" destId="{9DA84CE8-A0CC-4F20-AB23-9157BB19F917}" srcOrd="0" destOrd="0" presId="urn:microsoft.com/office/officeart/2005/8/layout/hierarchy1"/>
    <dgm:cxn modelId="{4A705E77-3BE3-420F-B011-F1F2A753235C}" type="presParOf" srcId="{9DA84CE8-A0CC-4F20-AB23-9157BB19F917}" destId="{E49C4F05-404E-4ECB-B582-7C871047B9EC}" srcOrd="0" destOrd="0" presId="urn:microsoft.com/office/officeart/2005/8/layout/hierarchy1"/>
    <dgm:cxn modelId="{2AFFA80C-9CBF-4878-88CD-1012FCF08E94}" type="presParOf" srcId="{9DA84CE8-A0CC-4F20-AB23-9157BB19F917}" destId="{34814FBF-2956-4F28-A0AA-9C8D2B812401}" srcOrd="1" destOrd="0" presId="urn:microsoft.com/office/officeart/2005/8/layout/hierarchy1"/>
    <dgm:cxn modelId="{F734F852-15D9-4867-8F13-27AFC4D6B004}" type="presParOf" srcId="{D311A95A-6AF5-4EE7-91A6-CDC5C5D45548}" destId="{1E2B0211-C2EA-4680-BC22-490D13F0BF41}" srcOrd="1" destOrd="0" presId="urn:microsoft.com/office/officeart/2005/8/layout/hierarchy1"/>
    <dgm:cxn modelId="{28E593B0-0C40-4E77-9DEE-F39C20D2A984}" type="presParOf" srcId="{6942BEA4-DFDE-423F-8420-F4F22F0A9A6C}" destId="{EB47A1C2-B8C2-4B41-BFBC-1554D7DAFA11}" srcOrd="4" destOrd="0" presId="urn:microsoft.com/office/officeart/2005/8/layout/hierarchy1"/>
    <dgm:cxn modelId="{44AA211C-42C2-4DE6-B710-B219F83AB8C6}" type="presParOf" srcId="{EB47A1C2-B8C2-4B41-BFBC-1554D7DAFA11}" destId="{385C79E1-461D-4B7C-B547-9F7C0325A662}" srcOrd="0" destOrd="0" presId="urn:microsoft.com/office/officeart/2005/8/layout/hierarchy1"/>
    <dgm:cxn modelId="{D0C2FB3C-2208-46D2-AB09-124033FBB6FF}" type="presParOf" srcId="{385C79E1-461D-4B7C-B547-9F7C0325A662}" destId="{108AD9D9-63A4-4BB1-B2E9-7E8EF903E290}" srcOrd="0" destOrd="0" presId="urn:microsoft.com/office/officeart/2005/8/layout/hierarchy1"/>
    <dgm:cxn modelId="{3BBE4184-67AD-4900-BF93-EE55556865A9}" type="presParOf" srcId="{385C79E1-461D-4B7C-B547-9F7C0325A662}" destId="{D64C8CA8-F61F-4B85-8396-AAC0A4B4CD8C}" srcOrd="1" destOrd="0" presId="urn:microsoft.com/office/officeart/2005/8/layout/hierarchy1"/>
    <dgm:cxn modelId="{A6784283-B687-4624-80F1-E3F7B58445FE}" type="presParOf" srcId="{EB47A1C2-B8C2-4B41-BFBC-1554D7DAFA11}" destId="{8B786043-9E0D-49FD-83A3-DB95B44A9DF9}" srcOrd="1" destOrd="0" presId="urn:microsoft.com/office/officeart/2005/8/layout/hierarchy1"/>
    <dgm:cxn modelId="{096FDB12-9262-4820-AB88-CD9C356505C0}" type="presParOf" srcId="{6942BEA4-DFDE-423F-8420-F4F22F0A9A6C}" destId="{4DD7272E-D38E-42B1-963B-A939EB3C1E3C}" srcOrd="5" destOrd="0" presId="urn:microsoft.com/office/officeart/2005/8/layout/hierarchy1"/>
    <dgm:cxn modelId="{A14997C3-D648-4CB5-90A6-6F1ED6898192}" type="presParOf" srcId="{4DD7272E-D38E-42B1-963B-A939EB3C1E3C}" destId="{6363E1EF-D7B7-479B-BE20-4FF8BCD3CC7C}" srcOrd="0" destOrd="0" presId="urn:microsoft.com/office/officeart/2005/8/layout/hierarchy1"/>
    <dgm:cxn modelId="{EEA2CB63-867C-4BE4-B641-4BA949672AC4}" type="presParOf" srcId="{6363E1EF-D7B7-479B-BE20-4FF8BCD3CC7C}" destId="{B58510C4-16B9-4C74-B3B6-D005F2515EA4}" srcOrd="0" destOrd="0" presId="urn:microsoft.com/office/officeart/2005/8/layout/hierarchy1"/>
    <dgm:cxn modelId="{33588F6B-ED5C-461E-9167-EE548B4E1CA3}" type="presParOf" srcId="{6363E1EF-D7B7-479B-BE20-4FF8BCD3CC7C}" destId="{6BFE7342-521F-4659-BA4B-4C225068CD8F}" srcOrd="1" destOrd="0" presId="urn:microsoft.com/office/officeart/2005/8/layout/hierarchy1"/>
    <dgm:cxn modelId="{AB9BDE83-560C-4BC5-98BA-FB60DA24D2E4}" type="presParOf" srcId="{4DD7272E-D38E-42B1-963B-A939EB3C1E3C}" destId="{A2931FB7-79DC-433D-ACDE-86FDD3778E5D}" srcOrd="1" destOrd="0" presId="urn:microsoft.com/office/officeart/2005/8/layout/hierarchy1"/>
    <dgm:cxn modelId="{798D9427-12F2-4A2D-80CF-8C790180E6F4}" type="presParOf" srcId="{6942BEA4-DFDE-423F-8420-F4F22F0A9A6C}" destId="{7C0ACD7F-DFD6-4ED0-BCE0-97C0028F35B5}" srcOrd="6" destOrd="0" presId="urn:microsoft.com/office/officeart/2005/8/layout/hierarchy1"/>
    <dgm:cxn modelId="{14D6DE63-9A0A-49B4-B1E0-EA046CDDC596}" type="presParOf" srcId="{7C0ACD7F-DFD6-4ED0-BCE0-97C0028F35B5}" destId="{5E780E99-79B6-4B8C-8D80-832A2FEA76AA}" srcOrd="0" destOrd="0" presId="urn:microsoft.com/office/officeart/2005/8/layout/hierarchy1"/>
    <dgm:cxn modelId="{A1E663AB-9172-4E51-900A-32F54D9E4A7D}" type="presParOf" srcId="{5E780E99-79B6-4B8C-8D80-832A2FEA76AA}" destId="{DA6522CA-CA0F-405D-A16E-37884D1195E7}" srcOrd="0" destOrd="0" presId="urn:microsoft.com/office/officeart/2005/8/layout/hierarchy1"/>
    <dgm:cxn modelId="{9CAC9A11-8291-4107-A0CE-64000684E1EE}" type="presParOf" srcId="{5E780E99-79B6-4B8C-8D80-832A2FEA76AA}" destId="{B4A44409-BBFB-4356-98FE-8CB3F1BB6AD7}" srcOrd="1" destOrd="0" presId="urn:microsoft.com/office/officeart/2005/8/layout/hierarchy1"/>
    <dgm:cxn modelId="{0B585680-9252-40A8-A923-06CF2D9DDCDB}" type="presParOf" srcId="{7C0ACD7F-DFD6-4ED0-BCE0-97C0028F35B5}" destId="{64D6C8BE-B9A2-4BC9-957D-816CF9045705}" srcOrd="1" destOrd="0" presId="urn:microsoft.com/office/officeart/2005/8/layout/hierarchy1"/>
    <dgm:cxn modelId="{57D1CA73-4C20-406D-A24B-1B3144F05BF3}" type="presParOf" srcId="{6942BEA4-DFDE-423F-8420-F4F22F0A9A6C}" destId="{CCD78F0E-3C06-46A6-9662-CEDBEDEAAB24}" srcOrd="7" destOrd="0" presId="urn:microsoft.com/office/officeart/2005/8/layout/hierarchy1"/>
    <dgm:cxn modelId="{5A64F00C-CFF6-4E88-82AA-5FB221F36807}" type="presParOf" srcId="{CCD78F0E-3C06-46A6-9662-CEDBEDEAAB24}" destId="{2C93C215-DB34-472A-ABAF-9EE924DB1D14}" srcOrd="0" destOrd="0" presId="urn:microsoft.com/office/officeart/2005/8/layout/hierarchy1"/>
    <dgm:cxn modelId="{1C6A8AC9-2704-42DB-8BD4-BB1C661E3224}" type="presParOf" srcId="{2C93C215-DB34-472A-ABAF-9EE924DB1D14}" destId="{C0109533-B1F0-4CD2-8F9A-2AD495BDAD78}" srcOrd="0" destOrd="0" presId="urn:microsoft.com/office/officeart/2005/8/layout/hierarchy1"/>
    <dgm:cxn modelId="{DD730F24-32FD-4C99-B2E0-BB816760D446}" type="presParOf" srcId="{2C93C215-DB34-472A-ABAF-9EE924DB1D14}" destId="{F2292BDE-3AF0-4D36-837E-6E1EC8C2CF51}" srcOrd="1" destOrd="0" presId="urn:microsoft.com/office/officeart/2005/8/layout/hierarchy1"/>
    <dgm:cxn modelId="{08574A92-1B28-4710-8670-DBA43AE32843}" type="presParOf" srcId="{CCD78F0E-3C06-46A6-9662-CEDBEDEAAB24}" destId="{9D5EB5FC-B5D5-4701-A25F-4A14CC4A35AB}" srcOrd="1" destOrd="0" presId="urn:microsoft.com/office/officeart/2005/8/layout/hierarchy1"/>
    <dgm:cxn modelId="{99553897-9951-4EA6-99E3-D1DB6859920A}" type="presParOf" srcId="{6942BEA4-DFDE-423F-8420-F4F22F0A9A6C}" destId="{F4BEF1F3-9CC8-4857-8E4F-C34E21E368C7}" srcOrd="8" destOrd="0" presId="urn:microsoft.com/office/officeart/2005/8/layout/hierarchy1"/>
    <dgm:cxn modelId="{6C36289E-A8AA-4B87-B4C3-067F05BD0397}" type="presParOf" srcId="{F4BEF1F3-9CC8-4857-8E4F-C34E21E368C7}" destId="{9A3527E9-241F-4073-BF3F-42801C61FF82}" srcOrd="0" destOrd="0" presId="urn:microsoft.com/office/officeart/2005/8/layout/hierarchy1"/>
    <dgm:cxn modelId="{9BBAEC88-31F2-452B-9A03-7A0B9C73A514}" type="presParOf" srcId="{9A3527E9-241F-4073-BF3F-42801C61FF82}" destId="{2071F9E5-4208-4062-A42C-48C62B814671}" srcOrd="0" destOrd="0" presId="urn:microsoft.com/office/officeart/2005/8/layout/hierarchy1"/>
    <dgm:cxn modelId="{69290CAD-8A66-449E-B830-782143605BC2}" type="presParOf" srcId="{9A3527E9-241F-4073-BF3F-42801C61FF82}" destId="{9D47A04B-7270-4BFF-9287-B0CABE216DDC}" srcOrd="1" destOrd="0" presId="urn:microsoft.com/office/officeart/2005/8/layout/hierarchy1"/>
    <dgm:cxn modelId="{AB5349BC-1BAA-4BB3-BDE8-FC56E163F242}" type="presParOf" srcId="{F4BEF1F3-9CC8-4857-8E4F-C34E21E368C7}" destId="{9E70347D-8116-4695-9867-E9BD341B40A6}" srcOrd="1" destOrd="0" presId="urn:microsoft.com/office/officeart/2005/8/layout/hierarchy1"/>
    <dgm:cxn modelId="{54E62C30-DD20-4C11-B572-8277086005FB}" type="presParOf" srcId="{6942BEA4-DFDE-423F-8420-F4F22F0A9A6C}" destId="{2B973016-80B4-4065-A770-A60C58CAF06C}" srcOrd="9" destOrd="0" presId="urn:microsoft.com/office/officeart/2005/8/layout/hierarchy1"/>
    <dgm:cxn modelId="{56279FF8-EB8C-413F-86E3-549880BFF683}" type="presParOf" srcId="{2B973016-80B4-4065-A770-A60C58CAF06C}" destId="{FAC099C5-916A-427E-BF0B-F2062A38AB09}" srcOrd="0" destOrd="0" presId="urn:microsoft.com/office/officeart/2005/8/layout/hierarchy1"/>
    <dgm:cxn modelId="{9BC6DDF8-FDC2-41A5-900F-04AB6612A4FD}" type="presParOf" srcId="{FAC099C5-916A-427E-BF0B-F2062A38AB09}" destId="{FDE7371B-0B7C-4186-9E1B-78E0D4352A88}" srcOrd="0" destOrd="0" presId="urn:microsoft.com/office/officeart/2005/8/layout/hierarchy1"/>
    <dgm:cxn modelId="{B0D646EB-537D-4423-8BE0-DB14BAFE4B32}" type="presParOf" srcId="{FAC099C5-916A-427E-BF0B-F2062A38AB09}" destId="{8F5DAE10-50DA-48AA-BF7A-624B9D6A19EF}" srcOrd="1" destOrd="0" presId="urn:microsoft.com/office/officeart/2005/8/layout/hierarchy1"/>
    <dgm:cxn modelId="{B8184EC0-5638-4517-89C8-C8D4061EF50F}" type="presParOf" srcId="{2B973016-80B4-4065-A770-A60C58CAF06C}" destId="{563794A4-3103-4C3D-8ECE-C3D198580DA1}" srcOrd="1" destOrd="0" presId="urn:microsoft.com/office/officeart/2005/8/layout/hierarchy1"/>
    <dgm:cxn modelId="{7E75907F-978D-4D8C-B62C-E85FCB6BE23B}" type="presParOf" srcId="{6942BEA4-DFDE-423F-8420-F4F22F0A9A6C}" destId="{C2BF98D0-35F4-4718-A6DC-A87AF3281473}" srcOrd="10" destOrd="0" presId="urn:microsoft.com/office/officeart/2005/8/layout/hierarchy1"/>
    <dgm:cxn modelId="{D5E30ADA-95F9-44D8-BE3B-DE540D188F23}" type="presParOf" srcId="{C2BF98D0-35F4-4718-A6DC-A87AF3281473}" destId="{5578CE2C-E6BE-4B1E-8BF3-361634937176}" srcOrd="0" destOrd="0" presId="urn:microsoft.com/office/officeart/2005/8/layout/hierarchy1"/>
    <dgm:cxn modelId="{39DAD027-B84F-4C7A-88D3-AC827470B4A5}" type="presParOf" srcId="{5578CE2C-E6BE-4B1E-8BF3-361634937176}" destId="{50E76547-BB07-40BC-92E3-DF9BCC6DF17A}" srcOrd="0" destOrd="0" presId="urn:microsoft.com/office/officeart/2005/8/layout/hierarchy1"/>
    <dgm:cxn modelId="{6A4FF68D-45EA-43B0-9B60-7C4BA9954A25}" type="presParOf" srcId="{5578CE2C-E6BE-4B1E-8BF3-361634937176}" destId="{4459D8B7-59DA-4996-8A33-596F5130FB3D}" srcOrd="1" destOrd="0" presId="urn:microsoft.com/office/officeart/2005/8/layout/hierarchy1"/>
    <dgm:cxn modelId="{23AF0A4C-3EDE-404B-B9B1-D0FDF16B0D39}" type="presParOf" srcId="{C2BF98D0-35F4-4718-A6DC-A87AF3281473}" destId="{77C55BA3-D1A2-4512-84E9-02E290F311F7}" srcOrd="1" destOrd="0" presId="urn:microsoft.com/office/officeart/2005/8/layout/hierarchy1"/>
    <dgm:cxn modelId="{65C7B70A-0041-46C4-8333-BF687557A5A9}" type="presParOf" srcId="{6942BEA4-DFDE-423F-8420-F4F22F0A9A6C}" destId="{CECEC53D-4C89-4660-9508-29DDFC02C148}" srcOrd="11" destOrd="0" presId="urn:microsoft.com/office/officeart/2005/8/layout/hierarchy1"/>
    <dgm:cxn modelId="{152C404C-B815-423C-A0ED-6EC1D5DAE250}" type="presParOf" srcId="{CECEC53D-4C89-4660-9508-29DDFC02C148}" destId="{5E4F3F49-476C-41F7-BA5E-7BAC64DA7C1D}" srcOrd="0" destOrd="0" presId="urn:microsoft.com/office/officeart/2005/8/layout/hierarchy1"/>
    <dgm:cxn modelId="{FF8A0F85-E761-4742-8914-3E81B46F8E88}" type="presParOf" srcId="{5E4F3F49-476C-41F7-BA5E-7BAC64DA7C1D}" destId="{6EF8D71B-B90D-40D4-AC09-2A02F73B1B75}" srcOrd="0" destOrd="0" presId="urn:microsoft.com/office/officeart/2005/8/layout/hierarchy1"/>
    <dgm:cxn modelId="{F0A5840E-7672-432F-B221-6EEF1C556C42}" type="presParOf" srcId="{5E4F3F49-476C-41F7-BA5E-7BAC64DA7C1D}" destId="{FC2F2F46-53F9-4B42-B73F-AEA3532368E5}" srcOrd="1" destOrd="0" presId="urn:microsoft.com/office/officeart/2005/8/layout/hierarchy1"/>
    <dgm:cxn modelId="{0C6E3B98-D6D9-4FD4-9D6B-269B32A1799F}" type="presParOf" srcId="{CECEC53D-4C89-4660-9508-29DDFC02C148}" destId="{9D6DD37C-68EB-4CA5-A89F-95395858771E}" srcOrd="1" destOrd="0" presId="urn:microsoft.com/office/officeart/2005/8/layout/hierarchy1"/>
    <dgm:cxn modelId="{98BA211D-756A-43B6-B292-7D676E97327E}" type="presParOf" srcId="{6942BEA4-DFDE-423F-8420-F4F22F0A9A6C}" destId="{45C5592C-F53D-4FE1-B247-17D12401876F}" srcOrd="12" destOrd="0" presId="urn:microsoft.com/office/officeart/2005/8/layout/hierarchy1"/>
    <dgm:cxn modelId="{F5724577-C12D-4144-8EA5-B8EBE1C71D5B}" type="presParOf" srcId="{45C5592C-F53D-4FE1-B247-17D12401876F}" destId="{E8306863-5FA5-4B2C-8786-3CFE99785972}" srcOrd="0" destOrd="0" presId="urn:microsoft.com/office/officeart/2005/8/layout/hierarchy1"/>
    <dgm:cxn modelId="{86A27C9B-663B-4C0F-AA56-93E4635C715E}" type="presParOf" srcId="{E8306863-5FA5-4B2C-8786-3CFE99785972}" destId="{21CC3049-16EF-492E-B431-971E2354043F}" srcOrd="0" destOrd="0" presId="urn:microsoft.com/office/officeart/2005/8/layout/hierarchy1"/>
    <dgm:cxn modelId="{7D38A1BE-DB34-4622-B693-94C28E24DDC6}" type="presParOf" srcId="{E8306863-5FA5-4B2C-8786-3CFE99785972}" destId="{D9C25C3C-E1CD-4D49-9A1E-B6BAFAD4C9F6}" srcOrd="1" destOrd="0" presId="urn:microsoft.com/office/officeart/2005/8/layout/hierarchy1"/>
    <dgm:cxn modelId="{461647D8-FDB7-4A35-A7BA-097F8A8A00CA}" type="presParOf" srcId="{45C5592C-F53D-4FE1-B247-17D12401876F}" destId="{4C652ABB-A9CD-4A0C-A632-A98E6FEAFEC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76AF3F9-BB7E-47AC-86A4-6A5F002AB9DA}">
      <dsp:nvSpPr>
        <dsp:cNvPr id="0" name=""/>
        <dsp:cNvSpPr/>
      </dsp:nvSpPr>
      <dsp:spPr>
        <a:xfrm>
          <a:off x="3042069" y="1028111"/>
          <a:ext cx="2882874" cy="914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331"/>
              </a:lnTo>
              <a:lnTo>
                <a:pt x="2882874" y="62331"/>
              </a:lnTo>
              <a:lnTo>
                <a:pt x="2882874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C4DD710-1264-4660-903C-A1A49F37E420}">
      <dsp:nvSpPr>
        <dsp:cNvPr id="0" name=""/>
        <dsp:cNvSpPr/>
      </dsp:nvSpPr>
      <dsp:spPr>
        <a:xfrm>
          <a:off x="3042069" y="1028111"/>
          <a:ext cx="2498491" cy="914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331"/>
              </a:lnTo>
              <a:lnTo>
                <a:pt x="2498491" y="62331"/>
              </a:lnTo>
              <a:lnTo>
                <a:pt x="2498491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F013055-13AC-41D7-9DBE-ADEB424697E0}">
      <dsp:nvSpPr>
        <dsp:cNvPr id="0" name=""/>
        <dsp:cNvSpPr/>
      </dsp:nvSpPr>
      <dsp:spPr>
        <a:xfrm>
          <a:off x="3042069" y="1028111"/>
          <a:ext cx="2114107" cy="914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331"/>
              </a:lnTo>
              <a:lnTo>
                <a:pt x="2114107" y="62331"/>
              </a:lnTo>
              <a:lnTo>
                <a:pt x="2114107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C4519C-AFF5-4324-BE6C-37B646316211}">
      <dsp:nvSpPr>
        <dsp:cNvPr id="0" name=""/>
        <dsp:cNvSpPr/>
      </dsp:nvSpPr>
      <dsp:spPr>
        <a:xfrm>
          <a:off x="3042069" y="1028111"/>
          <a:ext cx="1729724" cy="914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331"/>
              </a:lnTo>
              <a:lnTo>
                <a:pt x="1729724" y="62331"/>
              </a:lnTo>
              <a:lnTo>
                <a:pt x="1729724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8A6EB9-F6B9-4BCE-BE26-A3DC9ABB9161}">
      <dsp:nvSpPr>
        <dsp:cNvPr id="0" name=""/>
        <dsp:cNvSpPr/>
      </dsp:nvSpPr>
      <dsp:spPr>
        <a:xfrm>
          <a:off x="3042069" y="1028111"/>
          <a:ext cx="1345341" cy="914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331"/>
              </a:lnTo>
              <a:lnTo>
                <a:pt x="1345341" y="62331"/>
              </a:lnTo>
              <a:lnTo>
                <a:pt x="1345341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437F2B-6676-40EA-8186-F40E1C5883CA}">
      <dsp:nvSpPr>
        <dsp:cNvPr id="0" name=""/>
        <dsp:cNvSpPr/>
      </dsp:nvSpPr>
      <dsp:spPr>
        <a:xfrm>
          <a:off x="3042069" y="1028111"/>
          <a:ext cx="960958" cy="914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331"/>
              </a:lnTo>
              <a:lnTo>
                <a:pt x="960958" y="62331"/>
              </a:lnTo>
              <a:lnTo>
                <a:pt x="960958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8F1753-A12F-4D9C-9329-12DA26FC4EE4}">
      <dsp:nvSpPr>
        <dsp:cNvPr id="0" name=""/>
        <dsp:cNvSpPr/>
      </dsp:nvSpPr>
      <dsp:spPr>
        <a:xfrm>
          <a:off x="3042069" y="1028111"/>
          <a:ext cx="576574" cy="914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331"/>
              </a:lnTo>
              <a:lnTo>
                <a:pt x="576574" y="62331"/>
              </a:lnTo>
              <a:lnTo>
                <a:pt x="576574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7EEFFF-C803-4B64-9F5D-5DB9245D9512}">
      <dsp:nvSpPr>
        <dsp:cNvPr id="0" name=""/>
        <dsp:cNvSpPr/>
      </dsp:nvSpPr>
      <dsp:spPr>
        <a:xfrm>
          <a:off x="3042069" y="1028111"/>
          <a:ext cx="192191" cy="914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331"/>
              </a:lnTo>
              <a:lnTo>
                <a:pt x="192191" y="62331"/>
              </a:lnTo>
              <a:lnTo>
                <a:pt x="192191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CC4F2C-C862-428F-B5F6-89ADB05F54EE}">
      <dsp:nvSpPr>
        <dsp:cNvPr id="0" name=""/>
        <dsp:cNvSpPr/>
      </dsp:nvSpPr>
      <dsp:spPr>
        <a:xfrm>
          <a:off x="2849878" y="1028111"/>
          <a:ext cx="192191" cy="91465"/>
        </a:xfrm>
        <a:custGeom>
          <a:avLst/>
          <a:gdLst/>
          <a:ahLst/>
          <a:cxnLst/>
          <a:rect l="0" t="0" r="0" b="0"/>
          <a:pathLst>
            <a:path>
              <a:moveTo>
                <a:pt x="192191" y="0"/>
              </a:moveTo>
              <a:lnTo>
                <a:pt x="192191" y="62331"/>
              </a:lnTo>
              <a:lnTo>
                <a:pt x="0" y="62331"/>
              </a:lnTo>
              <a:lnTo>
                <a:pt x="0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29C3EB7-17AE-475F-9E1C-185EF4BDB5D6}">
      <dsp:nvSpPr>
        <dsp:cNvPr id="0" name=""/>
        <dsp:cNvSpPr/>
      </dsp:nvSpPr>
      <dsp:spPr>
        <a:xfrm>
          <a:off x="2465494" y="1028111"/>
          <a:ext cx="576574" cy="91465"/>
        </a:xfrm>
        <a:custGeom>
          <a:avLst/>
          <a:gdLst/>
          <a:ahLst/>
          <a:cxnLst/>
          <a:rect l="0" t="0" r="0" b="0"/>
          <a:pathLst>
            <a:path>
              <a:moveTo>
                <a:pt x="576574" y="0"/>
              </a:moveTo>
              <a:lnTo>
                <a:pt x="576574" y="62331"/>
              </a:lnTo>
              <a:lnTo>
                <a:pt x="0" y="62331"/>
              </a:lnTo>
              <a:lnTo>
                <a:pt x="0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35AD4C-6ACF-48CF-860F-97B871461692}">
      <dsp:nvSpPr>
        <dsp:cNvPr id="0" name=""/>
        <dsp:cNvSpPr/>
      </dsp:nvSpPr>
      <dsp:spPr>
        <a:xfrm>
          <a:off x="2081111" y="1028111"/>
          <a:ext cx="960958" cy="91465"/>
        </a:xfrm>
        <a:custGeom>
          <a:avLst/>
          <a:gdLst/>
          <a:ahLst/>
          <a:cxnLst/>
          <a:rect l="0" t="0" r="0" b="0"/>
          <a:pathLst>
            <a:path>
              <a:moveTo>
                <a:pt x="960958" y="0"/>
              </a:moveTo>
              <a:lnTo>
                <a:pt x="960958" y="62331"/>
              </a:lnTo>
              <a:lnTo>
                <a:pt x="0" y="62331"/>
              </a:lnTo>
              <a:lnTo>
                <a:pt x="0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3901AE-C688-4F75-B642-352EB26E36BF}">
      <dsp:nvSpPr>
        <dsp:cNvPr id="0" name=""/>
        <dsp:cNvSpPr/>
      </dsp:nvSpPr>
      <dsp:spPr>
        <a:xfrm>
          <a:off x="1696728" y="1028111"/>
          <a:ext cx="1345341" cy="91465"/>
        </a:xfrm>
        <a:custGeom>
          <a:avLst/>
          <a:gdLst/>
          <a:ahLst/>
          <a:cxnLst/>
          <a:rect l="0" t="0" r="0" b="0"/>
          <a:pathLst>
            <a:path>
              <a:moveTo>
                <a:pt x="1345341" y="0"/>
              </a:moveTo>
              <a:lnTo>
                <a:pt x="1345341" y="62331"/>
              </a:lnTo>
              <a:lnTo>
                <a:pt x="0" y="62331"/>
              </a:lnTo>
              <a:lnTo>
                <a:pt x="0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C6BBE1-A5BA-4BED-8B0A-17A9BC387007}">
      <dsp:nvSpPr>
        <dsp:cNvPr id="0" name=""/>
        <dsp:cNvSpPr/>
      </dsp:nvSpPr>
      <dsp:spPr>
        <a:xfrm>
          <a:off x="1312345" y="1028111"/>
          <a:ext cx="1729724" cy="91465"/>
        </a:xfrm>
        <a:custGeom>
          <a:avLst/>
          <a:gdLst/>
          <a:ahLst/>
          <a:cxnLst/>
          <a:rect l="0" t="0" r="0" b="0"/>
          <a:pathLst>
            <a:path>
              <a:moveTo>
                <a:pt x="1729724" y="0"/>
              </a:moveTo>
              <a:lnTo>
                <a:pt x="1729724" y="62331"/>
              </a:lnTo>
              <a:lnTo>
                <a:pt x="0" y="62331"/>
              </a:lnTo>
              <a:lnTo>
                <a:pt x="0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1ED845-8682-402D-8D9D-D875135611CD}">
      <dsp:nvSpPr>
        <dsp:cNvPr id="0" name=""/>
        <dsp:cNvSpPr/>
      </dsp:nvSpPr>
      <dsp:spPr>
        <a:xfrm>
          <a:off x="927961" y="1319281"/>
          <a:ext cx="384383" cy="914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331"/>
              </a:lnTo>
              <a:lnTo>
                <a:pt x="384383" y="62331"/>
              </a:lnTo>
              <a:lnTo>
                <a:pt x="384383" y="91465"/>
              </a:lnTo>
            </a:path>
          </a:pathLst>
        </a:custGeom>
        <a:noFill/>
        <a:ln w="9525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B048A7-ABFD-4EB7-A735-8BE1CC3A779E}">
      <dsp:nvSpPr>
        <dsp:cNvPr id="0" name=""/>
        <dsp:cNvSpPr/>
      </dsp:nvSpPr>
      <dsp:spPr>
        <a:xfrm>
          <a:off x="882241" y="1319281"/>
          <a:ext cx="91440" cy="9146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91465"/>
              </a:lnTo>
            </a:path>
          </a:pathLst>
        </a:custGeom>
        <a:noFill/>
        <a:ln w="9525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5E23E6-D001-416F-AC86-A16333E5F731}">
      <dsp:nvSpPr>
        <dsp:cNvPr id="0" name=""/>
        <dsp:cNvSpPr/>
      </dsp:nvSpPr>
      <dsp:spPr>
        <a:xfrm>
          <a:off x="543578" y="1319281"/>
          <a:ext cx="384383" cy="91465"/>
        </a:xfrm>
        <a:custGeom>
          <a:avLst/>
          <a:gdLst/>
          <a:ahLst/>
          <a:cxnLst/>
          <a:rect l="0" t="0" r="0" b="0"/>
          <a:pathLst>
            <a:path>
              <a:moveTo>
                <a:pt x="384383" y="0"/>
              </a:moveTo>
              <a:lnTo>
                <a:pt x="384383" y="62331"/>
              </a:lnTo>
              <a:lnTo>
                <a:pt x="0" y="62331"/>
              </a:lnTo>
              <a:lnTo>
                <a:pt x="0" y="91465"/>
              </a:lnTo>
            </a:path>
          </a:pathLst>
        </a:custGeom>
        <a:noFill/>
        <a:ln w="9525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3842BE-7D1C-4231-A844-A215FC269823}">
      <dsp:nvSpPr>
        <dsp:cNvPr id="0" name=""/>
        <dsp:cNvSpPr/>
      </dsp:nvSpPr>
      <dsp:spPr>
        <a:xfrm>
          <a:off x="927961" y="1028111"/>
          <a:ext cx="2114107" cy="91465"/>
        </a:xfrm>
        <a:custGeom>
          <a:avLst/>
          <a:gdLst/>
          <a:ahLst/>
          <a:cxnLst/>
          <a:rect l="0" t="0" r="0" b="0"/>
          <a:pathLst>
            <a:path>
              <a:moveTo>
                <a:pt x="2114107" y="0"/>
              </a:moveTo>
              <a:lnTo>
                <a:pt x="2114107" y="62331"/>
              </a:lnTo>
              <a:lnTo>
                <a:pt x="0" y="62331"/>
              </a:lnTo>
              <a:lnTo>
                <a:pt x="0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4186DBF-532A-4234-9E63-B0B6E7E08EE1}">
      <dsp:nvSpPr>
        <dsp:cNvPr id="0" name=""/>
        <dsp:cNvSpPr/>
      </dsp:nvSpPr>
      <dsp:spPr>
        <a:xfrm>
          <a:off x="543578" y="1028111"/>
          <a:ext cx="2498491" cy="91465"/>
        </a:xfrm>
        <a:custGeom>
          <a:avLst/>
          <a:gdLst/>
          <a:ahLst/>
          <a:cxnLst/>
          <a:rect l="0" t="0" r="0" b="0"/>
          <a:pathLst>
            <a:path>
              <a:moveTo>
                <a:pt x="2498491" y="0"/>
              </a:moveTo>
              <a:lnTo>
                <a:pt x="2498491" y="62331"/>
              </a:lnTo>
              <a:lnTo>
                <a:pt x="0" y="62331"/>
              </a:lnTo>
              <a:lnTo>
                <a:pt x="0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27749F-1EB3-4433-B69D-23CC1DB0420F}">
      <dsp:nvSpPr>
        <dsp:cNvPr id="0" name=""/>
        <dsp:cNvSpPr/>
      </dsp:nvSpPr>
      <dsp:spPr>
        <a:xfrm>
          <a:off x="159195" y="1028111"/>
          <a:ext cx="2882874" cy="91465"/>
        </a:xfrm>
        <a:custGeom>
          <a:avLst/>
          <a:gdLst/>
          <a:ahLst/>
          <a:cxnLst/>
          <a:rect l="0" t="0" r="0" b="0"/>
          <a:pathLst>
            <a:path>
              <a:moveTo>
                <a:pt x="2882874" y="0"/>
              </a:moveTo>
              <a:lnTo>
                <a:pt x="2882874" y="62331"/>
              </a:lnTo>
              <a:lnTo>
                <a:pt x="0" y="62331"/>
              </a:lnTo>
              <a:lnTo>
                <a:pt x="0" y="91465"/>
              </a:lnTo>
            </a:path>
          </a:pathLst>
        </a:custGeom>
        <a:noFill/>
        <a:ln w="9525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66DC51-A076-498E-987E-CB7AE791A023}">
      <dsp:nvSpPr>
        <dsp:cNvPr id="0" name=""/>
        <dsp:cNvSpPr/>
      </dsp:nvSpPr>
      <dsp:spPr>
        <a:xfrm>
          <a:off x="2500438" y="82840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5737D299-BC1C-4EFC-9F95-46862CDC7782}">
      <dsp:nvSpPr>
        <dsp:cNvPr id="0" name=""/>
        <dsp:cNvSpPr/>
      </dsp:nvSpPr>
      <dsp:spPr>
        <a:xfrm>
          <a:off x="2535382" y="86160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Chair</a:t>
          </a:r>
        </a:p>
      </dsp:txBody>
      <dsp:txXfrm>
        <a:off x="2541231" y="867452"/>
        <a:ext cx="302797" cy="188006"/>
      </dsp:txXfrm>
    </dsp:sp>
    <dsp:sp modelId="{9646AB75-F57E-4018-902F-0BD155398351}">
      <dsp:nvSpPr>
        <dsp:cNvPr id="0" name=""/>
        <dsp:cNvSpPr/>
      </dsp:nvSpPr>
      <dsp:spPr>
        <a:xfrm>
          <a:off x="2884822" y="82840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19A3C26-2E5E-4AA9-8D27-08FDE7E8C479}">
      <dsp:nvSpPr>
        <dsp:cNvPr id="0" name=""/>
        <dsp:cNvSpPr/>
      </dsp:nvSpPr>
      <dsp:spPr>
        <a:xfrm>
          <a:off x="2919766" y="86160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Vice Chair</a:t>
          </a:r>
        </a:p>
      </dsp:txBody>
      <dsp:txXfrm>
        <a:off x="2925615" y="867452"/>
        <a:ext cx="302797" cy="188006"/>
      </dsp:txXfrm>
    </dsp:sp>
    <dsp:sp modelId="{E13D65E6-E0FA-4690-A53D-234448573F67}">
      <dsp:nvSpPr>
        <dsp:cNvPr id="0" name=""/>
        <dsp:cNvSpPr/>
      </dsp:nvSpPr>
      <dsp:spPr>
        <a:xfrm>
          <a:off x="1947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DAC0F67-1672-4D74-B093-D72577F8A13F}">
      <dsp:nvSpPr>
        <dsp:cNvPr id="0" name=""/>
        <dsp:cNvSpPr/>
      </dsp:nvSpPr>
      <dsp:spPr>
        <a:xfrm>
          <a:off x="36891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Football</a:t>
          </a:r>
        </a:p>
      </dsp:txBody>
      <dsp:txXfrm>
        <a:off x="42740" y="1158622"/>
        <a:ext cx="302797" cy="188006"/>
      </dsp:txXfrm>
    </dsp:sp>
    <dsp:sp modelId="{8B9E4D7C-CC4C-4CAF-87D3-B6D3EBC0006C}">
      <dsp:nvSpPr>
        <dsp:cNvPr id="0" name=""/>
        <dsp:cNvSpPr/>
      </dsp:nvSpPr>
      <dsp:spPr>
        <a:xfrm>
          <a:off x="386330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F2ADE18-0E14-49F7-91E6-C22FA52530E1}">
      <dsp:nvSpPr>
        <dsp:cNvPr id="0" name=""/>
        <dsp:cNvSpPr/>
      </dsp:nvSpPr>
      <dsp:spPr>
        <a:xfrm>
          <a:off x="421274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Rugby</a:t>
          </a:r>
        </a:p>
      </dsp:txBody>
      <dsp:txXfrm>
        <a:off x="427123" y="1158622"/>
        <a:ext cx="302797" cy="188006"/>
      </dsp:txXfrm>
    </dsp:sp>
    <dsp:sp modelId="{72294E82-BE89-4127-9E15-0013BEDD81F3}">
      <dsp:nvSpPr>
        <dsp:cNvPr id="0" name=""/>
        <dsp:cNvSpPr/>
      </dsp:nvSpPr>
      <dsp:spPr>
        <a:xfrm>
          <a:off x="770714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C337853A-0DAF-4935-988E-1FECABC8C251}">
      <dsp:nvSpPr>
        <dsp:cNvPr id="0" name=""/>
        <dsp:cNvSpPr/>
      </dsp:nvSpPr>
      <dsp:spPr>
        <a:xfrm>
          <a:off x="805658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Athletics</a:t>
          </a:r>
        </a:p>
      </dsp:txBody>
      <dsp:txXfrm>
        <a:off x="811507" y="1158622"/>
        <a:ext cx="302797" cy="188006"/>
      </dsp:txXfrm>
    </dsp:sp>
    <dsp:sp modelId="{F4B5C7B8-0291-4D5F-B463-FFC9FAB9D70F}">
      <dsp:nvSpPr>
        <dsp:cNvPr id="0" name=""/>
        <dsp:cNvSpPr/>
      </dsp:nvSpPr>
      <dsp:spPr>
        <a:xfrm>
          <a:off x="386330" y="1410747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DA90B29-3C61-44E4-BA51-BB4D02ADE359}">
      <dsp:nvSpPr>
        <dsp:cNvPr id="0" name=""/>
        <dsp:cNvSpPr/>
      </dsp:nvSpPr>
      <dsp:spPr>
        <a:xfrm>
          <a:off x="421274" y="144394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Borough Sports</a:t>
          </a:r>
        </a:p>
      </dsp:txBody>
      <dsp:txXfrm>
        <a:off x="427123" y="1449792"/>
        <a:ext cx="302797" cy="188006"/>
      </dsp:txXfrm>
    </dsp:sp>
    <dsp:sp modelId="{67FDBC01-0674-4397-80D4-555234050EE0}">
      <dsp:nvSpPr>
        <dsp:cNvPr id="0" name=""/>
        <dsp:cNvSpPr/>
      </dsp:nvSpPr>
      <dsp:spPr>
        <a:xfrm>
          <a:off x="770714" y="1410747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2684B84-937B-4620-BBFD-310DA72183C6}">
      <dsp:nvSpPr>
        <dsp:cNvPr id="0" name=""/>
        <dsp:cNvSpPr/>
      </dsp:nvSpPr>
      <dsp:spPr>
        <a:xfrm>
          <a:off x="805658" y="144394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Sports Hall</a:t>
          </a:r>
        </a:p>
      </dsp:txBody>
      <dsp:txXfrm>
        <a:off x="811507" y="1449792"/>
        <a:ext cx="302797" cy="188006"/>
      </dsp:txXfrm>
    </dsp:sp>
    <dsp:sp modelId="{DF248F47-11F5-4844-9420-7002E16FFFDA}">
      <dsp:nvSpPr>
        <dsp:cNvPr id="0" name=""/>
        <dsp:cNvSpPr/>
      </dsp:nvSpPr>
      <dsp:spPr>
        <a:xfrm>
          <a:off x="1155097" y="1410747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5CBAA64E-38D2-4778-9E80-510A7884E52F}">
      <dsp:nvSpPr>
        <dsp:cNvPr id="0" name=""/>
        <dsp:cNvSpPr/>
      </dsp:nvSpPr>
      <dsp:spPr>
        <a:xfrm>
          <a:off x="1190041" y="144394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Cross Country</a:t>
          </a:r>
        </a:p>
      </dsp:txBody>
      <dsp:txXfrm>
        <a:off x="1195890" y="1449792"/>
        <a:ext cx="302797" cy="188006"/>
      </dsp:txXfrm>
    </dsp:sp>
    <dsp:sp modelId="{1E1B02A4-34B4-496A-A73E-A225E13A425E}">
      <dsp:nvSpPr>
        <dsp:cNvPr id="0" name=""/>
        <dsp:cNvSpPr/>
      </dsp:nvSpPr>
      <dsp:spPr>
        <a:xfrm>
          <a:off x="1155097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DB5BFA6-0C73-4032-B3E9-53D01865AE31}">
      <dsp:nvSpPr>
        <dsp:cNvPr id="0" name=""/>
        <dsp:cNvSpPr/>
      </dsp:nvSpPr>
      <dsp:spPr>
        <a:xfrm>
          <a:off x="1190041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Swimming</a:t>
          </a:r>
        </a:p>
      </dsp:txBody>
      <dsp:txXfrm>
        <a:off x="1195890" y="1158622"/>
        <a:ext cx="302797" cy="188006"/>
      </dsp:txXfrm>
    </dsp:sp>
    <dsp:sp modelId="{B0D753E5-60C0-4020-B27E-C8FD80F8F1AF}">
      <dsp:nvSpPr>
        <dsp:cNvPr id="0" name=""/>
        <dsp:cNvSpPr/>
      </dsp:nvSpPr>
      <dsp:spPr>
        <a:xfrm>
          <a:off x="1539480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9193C99-1A0F-4B96-BBE1-97DE44C814B6}">
      <dsp:nvSpPr>
        <dsp:cNvPr id="0" name=""/>
        <dsp:cNvSpPr/>
      </dsp:nvSpPr>
      <dsp:spPr>
        <a:xfrm>
          <a:off x="1574424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Netball</a:t>
          </a:r>
        </a:p>
      </dsp:txBody>
      <dsp:txXfrm>
        <a:off x="1580273" y="1158622"/>
        <a:ext cx="302797" cy="188006"/>
      </dsp:txXfrm>
    </dsp:sp>
    <dsp:sp modelId="{687CFB1E-6AFC-4002-8833-6D2FF8797029}">
      <dsp:nvSpPr>
        <dsp:cNvPr id="0" name=""/>
        <dsp:cNvSpPr/>
      </dsp:nvSpPr>
      <dsp:spPr>
        <a:xfrm>
          <a:off x="1923863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7A8A1719-B6A9-4D10-9DF4-FC9F15B42E71}">
      <dsp:nvSpPr>
        <dsp:cNvPr id="0" name=""/>
        <dsp:cNvSpPr/>
      </dsp:nvSpPr>
      <dsp:spPr>
        <a:xfrm>
          <a:off x="1958807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Dance</a:t>
          </a:r>
        </a:p>
      </dsp:txBody>
      <dsp:txXfrm>
        <a:off x="1964656" y="1158622"/>
        <a:ext cx="302797" cy="188006"/>
      </dsp:txXfrm>
    </dsp:sp>
    <dsp:sp modelId="{E7ED9946-A0D9-4940-BAB6-B1EAA71DFC56}">
      <dsp:nvSpPr>
        <dsp:cNvPr id="0" name=""/>
        <dsp:cNvSpPr/>
      </dsp:nvSpPr>
      <dsp:spPr>
        <a:xfrm>
          <a:off x="2308247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DFF8DB7-F956-4280-89EF-5FD62ADCA275}">
      <dsp:nvSpPr>
        <dsp:cNvPr id="0" name=""/>
        <dsp:cNvSpPr/>
      </dsp:nvSpPr>
      <dsp:spPr>
        <a:xfrm>
          <a:off x="2343191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Cricket</a:t>
          </a:r>
        </a:p>
      </dsp:txBody>
      <dsp:txXfrm>
        <a:off x="2349040" y="1158622"/>
        <a:ext cx="302797" cy="188006"/>
      </dsp:txXfrm>
    </dsp:sp>
    <dsp:sp modelId="{E35238B4-BB79-499C-BB57-E45600269BE0}">
      <dsp:nvSpPr>
        <dsp:cNvPr id="0" name=""/>
        <dsp:cNvSpPr/>
      </dsp:nvSpPr>
      <dsp:spPr>
        <a:xfrm>
          <a:off x="2692630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6DC6DA0-7F8D-4C5F-99FA-0D46F4321A3F}">
      <dsp:nvSpPr>
        <dsp:cNvPr id="0" name=""/>
        <dsp:cNvSpPr/>
      </dsp:nvSpPr>
      <dsp:spPr>
        <a:xfrm>
          <a:off x="2727574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Rounders</a:t>
          </a:r>
        </a:p>
      </dsp:txBody>
      <dsp:txXfrm>
        <a:off x="2733423" y="1158622"/>
        <a:ext cx="302797" cy="188006"/>
      </dsp:txXfrm>
    </dsp:sp>
    <dsp:sp modelId="{CEFD046C-0006-4E51-A831-529671C86ED1}">
      <dsp:nvSpPr>
        <dsp:cNvPr id="0" name=""/>
        <dsp:cNvSpPr/>
      </dsp:nvSpPr>
      <dsp:spPr>
        <a:xfrm>
          <a:off x="3077013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9BBA20E-BDBC-4E20-8532-CAC1D0949D51}">
      <dsp:nvSpPr>
        <dsp:cNvPr id="0" name=""/>
        <dsp:cNvSpPr/>
      </dsp:nvSpPr>
      <dsp:spPr>
        <a:xfrm>
          <a:off x="3111957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Aquathlon</a:t>
          </a:r>
        </a:p>
      </dsp:txBody>
      <dsp:txXfrm>
        <a:off x="3117806" y="1158622"/>
        <a:ext cx="302797" cy="188006"/>
      </dsp:txXfrm>
    </dsp:sp>
    <dsp:sp modelId="{DD891631-6F3A-46B9-A4E1-1E9B46C36596}">
      <dsp:nvSpPr>
        <dsp:cNvPr id="0" name=""/>
        <dsp:cNvSpPr/>
      </dsp:nvSpPr>
      <dsp:spPr>
        <a:xfrm>
          <a:off x="3461397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A30904D-310D-48AF-9C5B-58C78712EEAB}">
      <dsp:nvSpPr>
        <dsp:cNvPr id="0" name=""/>
        <dsp:cNvSpPr/>
      </dsp:nvSpPr>
      <dsp:spPr>
        <a:xfrm>
          <a:off x="3496340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Basketball</a:t>
          </a:r>
        </a:p>
      </dsp:txBody>
      <dsp:txXfrm>
        <a:off x="3502189" y="1158622"/>
        <a:ext cx="302797" cy="188006"/>
      </dsp:txXfrm>
    </dsp:sp>
    <dsp:sp modelId="{ADC4B7B7-9AB2-4535-B161-2CB6BAB2E5A4}">
      <dsp:nvSpPr>
        <dsp:cNvPr id="0" name=""/>
        <dsp:cNvSpPr/>
      </dsp:nvSpPr>
      <dsp:spPr>
        <a:xfrm>
          <a:off x="3845780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2F8EB1-E52D-4030-B37C-4AFBA3C9EB8C}">
      <dsp:nvSpPr>
        <dsp:cNvPr id="0" name=""/>
        <dsp:cNvSpPr/>
      </dsp:nvSpPr>
      <dsp:spPr>
        <a:xfrm>
          <a:off x="3880724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Hockey</a:t>
          </a:r>
        </a:p>
      </dsp:txBody>
      <dsp:txXfrm>
        <a:off x="3886573" y="1158622"/>
        <a:ext cx="302797" cy="188006"/>
      </dsp:txXfrm>
    </dsp:sp>
    <dsp:sp modelId="{BD323596-2F6E-4B7B-A97E-26BCAD2D3908}">
      <dsp:nvSpPr>
        <dsp:cNvPr id="0" name=""/>
        <dsp:cNvSpPr/>
      </dsp:nvSpPr>
      <dsp:spPr>
        <a:xfrm>
          <a:off x="4230163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C143E1AB-2CB2-4105-A677-401F9040BAAA}">
      <dsp:nvSpPr>
        <dsp:cNvPr id="0" name=""/>
        <dsp:cNvSpPr/>
      </dsp:nvSpPr>
      <dsp:spPr>
        <a:xfrm>
          <a:off x="4265107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Tennis</a:t>
          </a:r>
        </a:p>
      </dsp:txBody>
      <dsp:txXfrm>
        <a:off x="4270956" y="1158622"/>
        <a:ext cx="302797" cy="188006"/>
      </dsp:txXfrm>
    </dsp:sp>
    <dsp:sp modelId="{7C055806-7A76-43BA-A517-B2A023D97DC3}">
      <dsp:nvSpPr>
        <dsp:cNvPr id="0" name=""/>
        <dsp:cNvSpPr/>
      </dsp:nvSpPr>
      <dsp:spPr>
        <a:xfrm>
          <a:off x="4614546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599AFC54-A584-4B42-B6B8-DC00BF535BE2}">
      <dsp:nvSpPr>
        <dsp:cNvPr id="0" name=""/>
        <dsp:cNvSpPr/>
      </dsp:nvSpPr>
      <dsp:spPr>
        <a:xfrm>
          <a:off x="4649490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Gymnastics</a:t>
          </a:r>
        </a:p>
      </dsp:txBody>
      <dsp:txXfrm>
        <a:off x="4655339" y="1158622"/>
        <a:ext cx="302797" cy="188006"/>
      </dsp:txXfrm>
    </dsp:sp>
    <dsp:sp modelId="{B7584172-3264-41C6-987A-BAA372A1BD31}">
      <dsp:nvSpPr>
        <dsp:cNvPr id="0" name=""/>
        <dsp:cNvSpPr/>
      </dsp:nvSpPr>
      <dsp:spPr>
        <a:xfrm>
          <a:off x="4998930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9D91694-ECCF-4A51-AAD8-EC558FC79424}">
      <dsp:nvSpPr>
        <dsp:cNvPr id="0" name=""/>
        <dsp:cNvSpPr/>
      </dsp:nvSpPr>
      <dsp:spPr>
        <a:xfrm>
          <a:off x="5033874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Panathlon</a:t>
          </a:r>
        </a:p>
      </dsp:txBody>
      <dsp:txXfrm>
        <a:off x="5039723" y="1158622"/>
        <a:ext cx="302797" cy="188006"/>
      </dsp:txXfrm>
    </dsp:sp>
    <dsp:sp modelId="{D700F55D-CEE6-440C-9CDE-4B8821BB88D6}">
      <dsp:nvSpPr>
        <dsp:cNvPr id="0" name=""/>
        <dsp:cNvSpPr/>
      </dsp:nvSpPr>
      <dsp:spPr>
        <a:xfrm>
          <a:off x="5383313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311F196-2424-41AF-B101-89582CFCD6F8}">
      <dsp:nvSpPr>
        <dsp:cNvPr id="0" name=""/>
        <dsp:cNvSpPr/>
      </dsp:nvSpPr>
      <dsp:spPr>
        <a:xfrm>
          <a:off x="5418257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Handball</a:t>
          </a:r>
        </a:p>
      </dsp:txBody>
      <dsp:txXfrm>
        <a:off x="5424106" y="1158622"/>
        <a:ext cx="302797" cy="188006"/>
      </dsp:txXfrm>
    </dsp:sp>
    <dsp:sp modelId="{98B6AFBD-ED79-4DF6-9426-35D46DE695AB}">
      <dsp:nvSpPr>
        <dsp:cNvPr id="0" name=""/>
        <dsp:cNvSpPr/>
      </dsp:nvSpPr>
      <dsp:spPr>
        <a:xfrm>
          <a:off x="5767696" y="111957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C8F464A6-F7C0-4BCD-897D-2838BE3998E8}">
      <dsp:nvSpPr>
        <dsp:cNvPr id="0" name=""/>
        <dsp:cNvSpPr/>
      </dsp:nvSpPr>
      <dsp:spPr>
        <a:xfrm>
          <a:off x="5802640" y="115277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SEND</a:t>
          </a:r>
        </a:p>
      </dsp:txBody>
      <dsp:txXfrm>
        <a:off x="5808489" y="1158622"/>
        <a:ext cx="302797" cy="188006"/>
      </dsp:txXfrm>
    </dsp:sp>
    <dsp:sp modelId="{F611D464-591B-4EF3-B709-18FCF01769A9}">
      <dsp:nvSpPr>
        <dsp:cNvPr id="0" name=""/>
        <dsp:cNvSpPr/>
      </dsp:nvSpPr>
      <dsp:spPr>
        <a:xfrm>
          <a:off x="3269205" y="82840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DDB7495-3AAE-4BD3-B9EF-C4A1DCD15F14}">
      <dsp:nvSpPr>
        <dsp:cNvPr id="0" name=""/>
        <dsp:cNvSpPr/>
      </dsp:nvSpPr>
      <dsp:spPr>
        <a:xfrm>
          <a:off x="3304149" y="86160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Secretary</a:t>
          </a:r>
        </a:p>
      </dsp:txBody>
      <dsp:txXfrm>
        <a:off x="3309998" y="867452"/>
        <a:ext cx="302797" cy="188006"/>
      </dsp:txXfrm>
    </dsp:sp>
    <dsp:sp modelId="{E49C4F05-404E-4ECB-B582-7C871047B9EC}">
      <dsp:nvSpPr>
        <dsp:cNvPr id="0" name=""/>
        <dsp:cNvSpPr/>
      </dsp:nvSpPr>
      <dsp:spPr>
        <a:xfrm>
          <a:off x="3653588" y="82840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4814FBF-2956-4F28-A0AA-9C8D2B812401}">
      <dsp:nvSpPr>
        <dsp:cNvPr id="0" name=""/>
        <dsp:cNvSpPr/>
      </dsp:nvSpPr>
      <dsp:spPr>
        <a:xfrm>
          <a:off x="3688532" y="86160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Treasurer</a:t>
          </a:r>
        </a:p>
      </dsp:txBody>
      <dsp:txXfrm>
        <a:off x="3694381" y="867452"/>
        <a:ext cx="302797" cy="188006"/>
      </dsp:txXfrm>
    </dsp:sp>
    <dsp:sp modelId="{108AD9D9-63A4-4BB1-B2E9-7E8EF903E290}">
      <dsp:nvSpPr>
        <dsp:cNvPr id="0" name=""/>
        <dsp:cNvSpPr/>
      </dsp:nvSpPr>
      <dsp:spPr>
        <a:xfrm>
          <a:off x="4037971" y="82840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64C8CA8-F61F-4B85-8396-AAC0A4B4CD8C}">
      <dsp:nvSpPr>
        <dsp:cNvPr id="0" name=""/>
        <dsp:cNvSpPr/>
      </dsp:nvSpPr>
      <dsp:spPr>
        <a:xfrm>
          <a:off x="4072915" y="86160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School Games Organisers</a:t>
          </a:r>
        </a:p>
      </dsp:txBody>
      <dsp:txXfrm>
        <a:off x="4078764" y="867452"/>
        <a:ext cx="302797" cy="188006"/>
      </dsp:txXfrm>
    </dsp:sp>
    <dsp:sp modelId="{B58510C4-16B9-4C74-B3B6-D005F2515EA4}">
      <dsp:nvSpPr>
        <dsp:cNvPr id="0" name=""/>
        <dsp:cNvSpPr/>
      </dsp:nvSpPr>
      <dsp:spPr>
        <a:xfrm>
          <a:off x="4422355" y="828406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BFE7342-521F-4659-BA4B-4C225068CD8F}">
      <dsp:nvSpPr>
        <dsp:cNvPr id="0" name=""/>
        <dsp:cNvSpPr/>
      </dsp:nvSpPr>
      <dsp:spPr>
        <a:xfrm>
          <a:off x="4457299" y="861603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SOPHA Representative</a:t>
          </a:r>
        </a:p>
      </dsp:txBody>
      <dsp:txXfrm>
        <a:off x="4463148" y="867452"/>
        <a:ext cx="302797" cy="188006"/>
      </dsp:txXfrm>
    </dsp:sp>
    <dsp:sp modelId="{DA6522CA-CA0F-405D-A16E-37884D1195E7}">
      <dsp:nvSpPr>
        <dsp:cNvPr id="0" name=""/>
        <dsp:cNvSpPr/>
      </dsp:nvSpPr>
      <dsp:spPr>
        <a:xfrm>
          <a:off x="4246474" y="1388671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4A44409-BBFB-4356-98FE-8CB3F1BB6AD7}">
      <dsp:nvSpPr>
        <dsp:cNvPr id="0" name=""/>
        <dsp:cNvSpPr/>
      </dsp:nvSpPr>
      <dsp:spPr>
        <a:xfrm>
          <a:off x="4281418" y="1421868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Table Tennis </a:t>
          </a:r>
        </a:p>
      </dsp:txBody>
      <dsp:txXfrm>
        <a:off x="4287267" y="1427717"/>
        <a:ext cx="302797" cy="188006"/>
      </dsp:txXfrm>
    </dsp:sp>
    <dsp:sp modelId="{C0109533-B1F0-4CD2-8F9A-2AD495BDAD78}">
      <dsp:nvSpPr>
        <dsp:cNvPr id="0" name=""/>
        <dsp:cNvSpPr/>
      </dsp:nvSpPr>
      <dsp:spPr>
        <a:xfrm>
          <a:off x="5768444" y="1382079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2292BDE-3AF0-4D36-837E-6E1EC8C2CF51}">
      <dsp:nvSpPr>
        <dsp:cNvPr id="0" name=""/>
        <dsp:cNvSpPr/>
      </dsp:nvSpPr>
      <dsp:spPr>
        <a:xfrm>
          <a:off x="5803387" y="1415276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Boccia</a:t>
          </a:r>
        </a:p>
      </dsp:txBody>
      <dsp:txXfrm>
        <a:off x="5809236" y="1421125"/>
        <a:ext cx="302797" cy="188006"/>
      </dsp:txXfrm>
    </dsp:sp>
    <dsp:sp modelId="{2071F9E5-4208-4062-A42C-48C62B814671}">
      <dsp:nvSpPr>
        <dsp:cNvPr id="0" name=""/>
        <dsp:cNvSpPr/>
      </dsp:nvSpPr>
      <dsp:spPr>
        <a:xfrm>
          <a:off x="5768444" y="1639143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D47A04B-7270-4BFF-9287-B0CABE216DDC}">
      <dsp:nvSpPr>
        <dsp:cNvPr id="0" name=""/>
        <dsp:cNvSpPr/>
      </dsp:nvSpPr>
      <dsp:spPr>
        <a:xfrm>
          <a:off x="5803388" y="1672339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Kurling</a:t>
          </a:r>
        </a:p>
      </dsp:txBody>
      <dsp:txXfrm>
        <a:off x="5809237" y="1678188"/>
        <a:ext cx="302797" cy="188006"/>
      </dsp:txXfrm>
    </dsp:sp>
    <dsp:sp modelId="{FDE7371B-0B7C-4186-9E1B-78E0D4352A88}">
      <dsp:nvSpPr>
        <dsp:cNvPr id="0" name=""/>
        <dsp:cNvSpPr/>
      </dsp:nvSpPr>
      <dsp:spPr>
        <a:xfrm>
          <a:off x="5783034" y="1903138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F5DAE10-50DA-48AA-BF7A-624B9D6A19EF}">
      <dsp:nvSpPr>
        <dsp:cNvPr id="0" name=""/>
        <dsp:cNvSpPr/>
      </dsp:nvSpPr>
      <dsp:spPr>
        <a:xfrm>
          <a:off x="5817978" y="1936335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Volleyball</a:t>
          </a:r>
        </a:p>
      </dsp:txBody>
      <dsp:txXfrm>
        <a:off x="5823827" y="1942184"/>
        <a:ext cx="302797" cy="188006"/>
      </dsp:txXfrm>
    </dsp:sp>
    <dsp:sp modelId="{50E76547-BB07-40BC-92E3-DF9BCC6DF17A}">
      <dsp:nvSpPr>
        <dsp:cNvPr id="0" name=""/>
        <dsp:cNvSpPr/>
      </dsp:nvSpPr>
      <dsp:spPr>
        <a:xfrm>
          <a:off x="2327268" y="1401021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459D8B7-59DA-4996-8A33-596F5130FB3D}">
      <dsp:nvSpPr>
        <dsp:cNvPr id="0" name=""/>
        <dsp:cNvSpPr/>
      </dsp:nvSpPr>
      <dsp:spPr>
        <a:xfrm>
          <a:off x="2362212" y="1434218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Dynamos</a:t>
          </a:r>
        </a:p>
      </dsp:txBody>
      <dsp:txXfrm>
        <a:off x="2368061" y="1440067"/>
        <a:ext cx="302797" cy="188006"/>
      </dsp:txXfrm>
    </dsp:sp>
    <dsp:sp modelId="{6EF8D71B-B90D-40D4-AC09-2A02F73B1B75}">
      <dsp:nvSpPr>
        <dsp:cNvPr id="0" name=""/>
        <dsp:cNvSpPr/>
      </dsp:nvSpPr>
      <dsp:spPr>
        <a:xfrm>
          <a:off x="2344032" y="1677274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C2F2F46-53F9-4B42-B73F-AEA3532368E5}">
      <dsp:nvSpPr>
        <dsp:cNvPr id="0" name=""/>
        <dsp:cNvSpPr/>
      </dsp:nvSpPr>
      <dsp:spPr>
        <a:xfrm>
          <a:off x="2378976" y="1710471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Rapid Fire</a:t>
          </a:r>
        </a:p>
      </dsp:txBody>
      <dsp:txXfrm>
        <a:off x="2384825" y="1716320"/>
        <a:ext cx="302797" cy="188006"/>
      </dsp:txXfrm>
    </dsp:sp>
    <dsp:sp modelId="{21CC3049-16EF-492E-B431-971E2354043F}">
      <dsp:nvSpPr>
        <dsp:cNvPr id="0" name=""/>
        <dsp:cNvSpPr/>
      </dsp:nvSpPr>
      <dsp:spPr>
        <a:xfrm>
          <a:off x="2342318" y="1958802"/>
          <a:ext cx="314495" cy="19970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9C25C3C-E1CD-4D49-9A1E-B6BAFAD4C9F6}">
      <dsp:nvSpPr>
        <dsp:cNvPr id="0" name=""/>
        <dsp:cNvSpPr/>
      </dsp:nvSpPr>
      <dsp:spPr>
        <a:xfrm>
          <a:off x="2377262" y="1991999"/>
          <a:ext cx="314495" cy="199704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3 tees</a:t>
          </a:r>
        </a:p>
      </dsp:txBody>
      <dsp:txXfrm>
        <a:off x="2383111" y="1997848"/>
        <a:ext cx="302797" cy="1880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FF3FD2159EC46E69DE60A37603611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A2691-76E4-4CAD-B0FD-C00F26BDB531}"/>
      </w:docPartPr>
      <w:docPartBody>
        <w:p w:rsidR="000B7B9D" w:rsidRDefault="00480F3D">
          <w:pPr>
            <w:pStyle w:val="EFF3FD2159EC46E69DE60A37603611DC"/>
          </w:pPr>
          <w:r>
            <w:rPr>
              <w:caps/>
              <w:color w:val="FFFFFF" w:themeColor="background1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0F3D"/>
    <w:rsid w:val="00061DF1"/>
    <w:rsid w:val="000B7B9D"/>
    <w:rsid w:val="003267B4"/>
    <w:rsid w:val="00460B69"/>
    <w:rsid w:val="00480F3D"/>
    <w:rsid w:val="009B6155"/>
    <w:rsid w:val="00B50935"/>
    <w:rsid w:val="00CD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F3FD2159EC46E69DE60A37603611DC">
    <w:name w:val="EFF3FD2159EC46E69DE60A37603611DC"/>
    <w:rsid w:val="000B7B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Office Theme">
  <a:themeElements>
    <a:clrScheme name="Flow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Aspect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2011-04-25T00:00:00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SPSSA blank 2011</Template>
  <TotalTime>11</TotalTime>
  <Pages>6</Pages>
  <Words>2038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tgoddard</dc:creator>
  <cp:lastModifiedBy>Kirsty Fitzgibbon</cp:lastModifiedBy>
  <cp:revision>7</cp:revision>
  <dcterms:created xsi:type="dcterms:W3CDTF">2022-10-20T08:26:00Z</dcterms:created>
  <dcterms:modified xsi:type="dcterms:W3CDTF">2022-10-20T10:59:00Z</dcterms:modified>
</cp:coreProperties>
</file>